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5F9" w:rsidRPr="00B246BF" w:rsidRDefault="00B246BF" w:rsidP="00B246BF">
      <w:pPr>
        <w:rPr>
          <w:color w:val="084686" w:themeColor="text1"/>
          <w:sz w:val="88"/>
          <w:szCs w:val="88"/>
        </w:rPr>
      </w:pPr>
      <w:bookmarkStart w:id="0" w:name="_Toc321836655"/>
      <w:bookmarkStart w:id="1" w:name="_Toc321739089"/>
      <w:bookmarkStart w:id="2" w:name="_Toc319056063"/>
      <w:bookmarkStart w:id="3" w:name="_GoBack"/>
      <w:bookmarkEnd w:id="3"/>
      <w:r>
        <w:rPr>
          <w:noProof/>
          <w:color w:val="084686" w:themeColor="text1"/>
          <w:sz w:val="88"/>
          <w:szCs w:val="88"/>
          <w:lang w:eastAsia="nl-NL"/>
        </w:rPr>
        <mc:AlternateContent>
          <mc:Choice Requires="wps">
            <w:drawing>
              <wp:anchor distT="0" distB="0" distL="114300" distR="114300" simplePos="0" relativeHeight="251658752" behindDoc="0" locked="0" layoutInCell="1" allowOverlap="1">
                <wp:simplePos x="0" y="0"/>
                <wp:positionH relativeFrom="column">
                  <wp:posOffset>-1076822</wp:posOffset>
                </wp:positionH>
                <wp:positionV relativeFrom="paragraph">
                  <wp:posOffset>-1079397</wp:posOffset>
                </wp:positionV>
                <wp:extent cx="6499654" cy="2928551"/>
                <wp:effectExtent l="0" t="0" r="0" b="0"/>
                <wp:wrapNone/>
                <wp:docPr id="4" name="Rechthoek 4"/>
                <wp:cNvGraphicFramePr/>
                <a:graphic xmlns:a="http://schemas.openxmlformats.org/drawingml/2006/main">
                  <a:graphicData uri="http://schemas.microsoft.com/office/word/2010/wordprocessingShape">
                    <wps:wsp>
                      <wps:cNvSpPr/>
                      <wps:spPr>
                        <a:xfrm>
                          <a:off x="0" y="0"/>
                          <a:ext cx="6499654" cy="29285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E8D" w:rsidRPr="003154B8" w:rsidRDefault="00403E8D" w:rsidP="00B246BF">
                            <w:pPr>
                              <w:jc w:val="center"/>
                              <w:rPr>
                                <w:color w:val="084686" w:themeColor="text1"/>
                                <w:sz w:val="88"/>
                                <w:szCs w:val="88"/>
                              </w:rPr>
                            </w:pPr>
                            <w:r w:rsidRPr="003154B8">
                              <w:rPr>
                                <w:color w:val="084686" w:themeColor="text1"/>
                                <w:sz w:val="88"/>
                                <w:szCs w:val="88"/>
                              </w:rPr>
                              <w:t>Trainershandleiding</w:t>
                            </w:r>
                          </w:p>
                          <w:p w:rsidR="00403E8D" w:rsidRPr="003154B8" w:rsidRDefault="00403E8D" w:rsidP="00B246BF">
                            <w:pPr>
                              <w:pStyle w:val="Geenafstand"/>
                              <w:jc w:val="center"/>
                              <w:rPr>
                                <w:color w:val="084686" w:themeColor="text1"/>
                              </w:rPr>
                            </w:pPr>
                          </w:p>
                          <w:p w:rsidR="00403E8D" w:rsidRPr="003154B8" w:rsidRDefault="00853C44" w:rsidP="00B246BF">
                            <w:pPr>
                              <w:jc w:val="center"/>
                              <w:rPr>
                                <w:rFonts w:cs="Arial"/>
                                <w:color w:val="084686" w:themeColor="text1"/>
                                <w:sz w:val="52"/>
                                <w:szCs w:val="52"/>
                              </w:rPr>
                            </w:pPr>
                            <w:r>
                              <w:rPr>
                                <w:rFonts w:cs="Arial"/>
                                <w:color w:val="084686" w:themeColor="text1"/>
                                <w:sz w:val="52"/>
                                <w:szCs w:val="52"/>
                              </w:rPr>
                              <w:t>Training Rijvaardigheid 2017</w:t>
                            </w:r>
                          </w:p>
                          <w:p w:rsidR="00403E8D" w:rsidRPr="003154B8" w:rsidRDefault="00403E8D" w:rsidP="00B246BF">
                            <w:pPr>
                              <w:pStyle w:val="Geenafstand"/>
                              <w:jc w:val="center"/>
                              <w:rPr>
                                <w:color w:val="084686" w:themeColor="text1"/>
                              </w:rPr>
                            </w:pPr>
                          </w:p>
                          <w:p w:rsidR="00403E8D" w:rsidRPr="003154B8" w:rsidRDefault="00403E8D" w:rsidP="00B246BF">
                            <w:pPr>
                              <w:spacing w:line="286" w:lineRule="auto"/>
                              <w:jc w:val="center"/>
                              <w:rPr>
                                <w:color w:val="084686" w:themeColor="text1"/>
                                <w:sz w:val="24"/>
                                <w:lang w:val="en-GB"/>
                              </w:rPr>
                            </w:pPr>
                            <w:r w:rsidRPr="003154B8">
                              <w:rPr>
                                <w:color w:val="084686" w:themeColor="text1"/>
                                <w:sz w:val="24"/>
                                <w:lang w:val="en-GB"/>
                              </w:rPr>
                              <w:t>September 2015</w:t>
                            </w:r>
                          </w:p>
                          <w:p w:rsidR="00403E8D" w:rsidRDefault="00403E8D" w:rsidP="00B246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4" o:spid="_x0000_s1026" style="position:absolute;margin-left:-84.8pt;margin-top:-85pt;width:511.8pt;height:230.6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" filled="f" stroked="f" strokeweight="2pt">
                <v:textbox>
                  <w:txbxContent>
                    <w:p w:rsidR="00403E8D" w:rsidRPr="003154B8" w:rsidRDefault="00403E8D" w:rsidP="00B246BF">
                      <w:pPr>
                        <w:jc w:val="center"/>
                        <w:rPr>
                          <w:color w:val="084686" w:themeColor="text1"/>
                          <w:sz w:val="88"/>
                          <w:szCs w:val="88"/>
                        </w:rPr>
                      </w:pPr>
                      <w:r w:rsidRPr="003154B8">
                        <w:rPr>
                          <w:color w:val="084686" w:themeColor="text1"/>
                          <w:sz w:val="88"/>
                          <w:szCs w:val="88"/>
                        </w:rPr>
                        <w:t>Trainershandleiding</w:t>
                      </w:r>
                    </w:p>
                    <w:p w:rsidR="00403E8D" w:rsidRPr="003154B8" w:rsidRDefault="00403E8D" w:rsidP="00B246BF">
                      <w:pPr>
                        <w:pStyle w:val="Geenafstand"/>
                        <w:jc w:val="center"/>
                        <w:rPr>
                          <w:color w:val="084686" w:themeColor="text1"/>
                        </w:rPr>
                      </w:pPr>
                    </w:p>
                    <w:p w:rsidR="00403E8D" w:rsidRPr="003154B8" w:rsidRDefault="00853C44" w:rsidP="00B246BF">
                      <w:pPr>
                        <w:jc w:val="center"/>
                        <w:rPr>
                          <w:rFonts w:cs="Arial"/>
                          <w:color w:val="084686" w:themeColor="text1"/>
                          <w:sz w:val="52"/>
                          <w:szCs w:val="52"/>
                        </w:rPr>
                      </w:pPr>
                      <w:r>
                        <w:rPr>
                          <w:rFonts w:cs="Arial"/>
                          <w:color w:val="084686" w:themeColor="text1"/>
                          <w:sz w:val="52"/>
                          <w:szCs w:val="52"/>
                        </w:rPr>
                        <w:t>Training Rijvaardigheid 2017</w:t>
                      </w:r>
                    </w:p>
                    <w:p w:rsidR="00403E8D" w:rsidRPr="003154B8" w:rsidRDefault="00403E8D" w:rsidP="00B246BF">
                      <w:pPr>
                        <w:pStyle w:val="Geenafstand"/>
                        <w:jc w:val="center"/>
                        <w:rPr>
                          <w:color w:val="084686" w:themeColor="text1"/>
                        </w:rPr>
                      </w:pPr>
                    </w:p>
                    <w:p w:rsidR="00403E8D" w:rsidRPr="003154B8" w:rsidRDefault="00403E8D" w:rsidP="00B246BF">
                      <w:pPr>
                        <w:spacing w:line="286" w:lineRule="auto"/>
                        <w:jc w:val="center"/>
                        <w:rPr>
                          <w:color w:val="084686" w:themeColor="text1"/>
                          <w:sz w:val="24"/>
                          <w:lang w:val="en-GB"/>
                        </w:rPr>
                      </w:pPr>
                      <w:r w:rsidRPr="003154B8">
                        <w:rPr>
                          <w:color w:val="084686" w:themeColor="text1"/>
                          <w:sz w:val="24"/>
                          <w:lang w:val="en-GB"/>
                        </w:rPr>
                        <w:t>September 2015</w:t>
                      </w:r>
                    </w:p>
                    <w:p w:rsidR="00403E8D" w:rsidRDefault="00403E8D" w:rsidP="00B246BF">
                      <w:pPr>
                        <w:jc w:val="center"/>
                      </w:pPr>
                    </w:p>
                  </w:txbxContent>
                </v:textbox>
              </v:rect>
            </w:pict>
          </mc:Fallback>
        </mc:AlternateContent>
      </w:r>
      <w:bookmarkEnd w:id="0"/>
      <w:bookmarkEnd w:id="1"/>
      <w:bookmarkEnd w:id="2"/>
    </w:p>
    <w:p w:rsidR="003154B8" w:rsidRPr="003154B8" w:rsidRDefault="00B246BF" w:rsidP="003154B8">
      <w:pPr>
        <w:spacing w:line="286" w:lineRule="auto"/>
        <w:jc w:val="center"/>
        <w:rPr>
          <w:color w:val="084686" w:themeColor="text1"/>
          <w:sz w:val="24"/>
        </w:rPr>
      </w:pPr>
      <w:r>
        <w:rPr>
          <w:noProof/>
          <w:color w:val="084686" w:themeColor="text1"/>
          <w:sz w:val="24"/>
          <w:lang w:eastAsia="nl-NL"/>
        </w:rPr>
        <mc:AlternateContent>
          <mc:Choice Requires="wps">
            <w:drawing>
              <wp:anchor distT="0" distB="0" distL="114300" distR="114300" simplePos="0" relativeHeight="251678208" behindDoc="0" locked="0" layoutInCell="1" allowOverlap="1">
                <wp:simplePos x="0" y="0"/>
                <wp:positionH relativeFrom="column">
                  <wp:posOffset>-1126250</wp:posOffset>
                </wp:positionH>
                <wp:positionV relativeFrom="paragraph">
                  <wp:posOffset>229251</wp:posOffset>
                </wp:positionV>
                <wp:extent cx="6524368" cy="4065373"/>
                <wp:effectExtent l="0" t="0" r="0" b="0"/>
                <wp:wrapNone/>
                <wp:docPr id="10" name="Rechthoek 10"/>
                <wp:cNvGraphicFramePr/>
                <a:graphic xmlns:a="http://schemas.openxmlformats.org/drawingml/2006/main">
                  <a:graphicData uri="http://schemas.microsoft.com/office/word/2010/wordprocessingShape">
                    <wps:wsp>
                      <wps:cNvSpPr/>
                      <wps:spPr>
                        <a:xfrm>
                          <a:off x="0" y="0"/>
                          <a:ext cx="6524368" cy="406537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E8D" w:rsidRDefault="00403E8D" w:rsidP="00B246BF">
                            <w:pPr>
                              <w:jc w:val="center"/>
                            </w:pPr>
                            <w:r w:rsidRPr="003154B8">
                              <w:rPr>
                                <w:noProof/>
                                <w:color w:val="084686" w:themeColor="text1"/>
                                <w:lang w:eastAsia="nl-NL"/>
                              </w:rPr>
                              <w:drawing>
                                <wp:inline distT="0" distB="0" distL="0" distR="0" wp14:anchorId="05B3EB13" wp14:editId="624DE23C">
                                  <wp:extent cx="6322687" cy="3251372"/>
                                  <wp:effectExtent l="0" t="0" r="2540" b="635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1901" cy="32921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7" style="position:absolute;left:0;text-align:left;margin-left:-88.7pt;margin-top:18.05pt;width:513.75pt;height:320.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" filled="f" stroked="f" strokeweight="2pt">
                <v:textbox>
                  <w:txbxContent>
                    <w:p w:rsidR="00403E8D" w:rsidRDefault="00403E8D" w:rsidP="00B246BF">
                      <w:pPr>
                        <w:jc w:val="center"/>
                      </w:pPr>
                      <w:r w:rsidRPr="003154B8">
                        <w:rPr>
                          <w:noProof/>
                          <w:color w:val="084686" w:themeColor="text1"/>
                          <w:lang w:eastAsia="nl-NL"/>
                        </w:rPr>
                        <w:drawing>
                          <wp:inline distT="0" distB="0" distL="0" distR="0" wp14:anchorId="05B3EB13" wp14:editId="624DE23C">
                            <wp:extent cx="6322687" cy="3251372"/>
                            <wp:effectExtent l="0" t="0" r="2540" b="635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1901" cy="3292107"/>
                                    </a:xfrm>
                                    <a:prstGeom prst="rect">
                                      <a:avLst/>
                                    </a:prstGeom>
                                  </pic:spPr>
                                </pic:pic>
                              </a:graphicData>
                            </a:graphic>
                          </wp:inline>
                        </w:drawing>
                      </w:r>
                    </w:p>
                  </w:txbxContent>
                </v:textbox>
              </v:rect>
            </w:pict>
          </mc:Fallback>
        </mc:AlternateContent>
      </w:r>
    </w:p>
    <w:p w:rsidR="00E91245" w:rsidRPr="003154B8" w:rsidRDefault="00E91245" w:rsidP="00E91245">
      <w:pPr>
        <w:spacing w:line="286" w:lineRule="auto"/>
        <w:rPr>
          <w:color w:val="084686" w:themeColor="text1"/>
        </w:rPr>
      </w:pPr>
    </w:p>
    <w:p w:rsidR="00E91245" w:rsidRPr="003154B8" w:rsidRDefault="00E91245" w:rsidP="00E91245">
      <w:pPr>
        <w:spacing w:line="286" w:lineRule="auto"/>
        <w:rPr>
          <w:color w:val="084686" w:themeColor="text1"/>
        </w:rPr>
      </w:pPr>
    </w:p>
    <w:p w:rsidR="00E91245" w:rsidRPr="003154B8" w:rsidRDefault="00E91245" w:rsidP="00E91245">
      <w:pPr>
        <w:spacing w:line="286" w:lineRule="auto"/>
        <w:rPr>
          <w:color w:val="084686" w:themeColor="text1"/>
        </w:rPr>
        <w:sectPr w:rsidR="00E91245" w:rsidRPr="003154B8" w:rsidSect="00403E8D">
          <w:headerReference w:type="default" r:id="rId8"/>
          <w:pgSz w:w="11906" w:h="16838" w:code="9"/>
          <w:pgMar w:top="6662" w:right="1418" w:bottom="1418" w:left="2552" w:header="1588" w:footer="403" w:gutter="0"/>
          <w:cols w:space="708"/>
          <w:docGrid w:linePitch="360"/>
        </w:sectPr>
      </w:pPr>
    </w:p>
    <w:p w:rsidR="003154B8" w:rsidRPr="003154B8" w:rsidRDefault="003154B8" w:rsidP="003154B8">
      <w:pPr>
        <w:pStyle w:val="Kopvaninhoudsopgave"/>
        <w:rPr>
          <w:color w:val="084686" w:themeColor="text1"/>
        </w:rPr>
      </w:pPr>
      <w:r w:rsidRPr="003154B8">
        <w:rPr>
          <w:color w:val="084686" w:themeColor="text1"/>
        </w:rPr>
        <w:lastRenderedPageBreak/>
        <w:t>Inhoud</w:t>
      </w:r>
    </w:p>
    <w:p w:rsidR="003154B8" w:rsidRPr="003154B8" w:rsidRDefault="003154B8">
      <w:pPr>
        <w:pStyle w:val="Inhopg1"/>
        <w:tabs>
          <w:tab w:val="right" w:leader="dot" w:pos="9628"/>
        </w:tabs>
        <w:rPr>
          <w:rFonts w:asciiTheme="minorHAnsi" w:eastAsiaTheme="minorEastAsia" w:hAnsiTheme="minorHAnsi" w:cstheme="minorBidi"/>
          <w:b w:val="0"/>
          <w:bCs w:val="0"/>
          <w:caps w:val="0"/>
          <w:noProof/>
          <w:color w:val="084686" w:themeColor="text1"/>
          <w:sz w:val="22"/>
          <w:szCs w:val="22"/>
        </w:rPr>
      </w:pPr>
      <w:r w:rsidRPr="003154B8">
        <w:rPr>
          <w:color w:val="084686" w:themeColor="text1"/>
        </w:rPr>
        <w:fldChar w:fldCharType="begin"/>
      </w:r>
      <w:r w:rsidRPr="003154B8">
        <w:rPr>
          <w:color w:val="084686" w:themeColor="text1"/>
        </w:rPr>
        <w:instrText xml:space="preserve"> TOC \o "1-3" \h \z \u </w:instrText>
      </w:r>
      <w:r w:rsidRPr="003154B8">
        <w:rPr>
          <w:color w:val="084686" w:themeColor="text1"/>
        </w:rPr>
        <w:fldChar w:fldCharType="separate"/>
      </w:r>
      <w:hyperlink w:anchor="_Toc430084981" w:history="1">
        <w:r w:rsidRPr="003154B8">
          <w:rPr>
            <w:rStyle w:val="Hyperlink"/>
            <w:noProof/>
            <w:color w:val="084686" w:themeColor="text1"/>
          </w:rPr>
          <w:t>Uitleg icoontjes</w:t>
        </w:r>
        <w:r w:rsidRPr="003154B8">
          <w:rPr>
            <w:noProof/>
            <w:webHidden/>
            <w:color w:val="084686" w:themeColor="text1"/>
          </w:rPr>
          <w:tab/>
        </w:r>
        <w:r w:rsidRPr="003154B8">
          <w:rPr>
            <w:noProof/>
            <w:webHidden/>
            <w:color w:val="084686" w:themeColor="text1"/>
          </w:rPr>
          <w:fldChar w:fldCharType="begin"/>
        </w:r>
        <w:r w:rsidRPr="003154B8">
          <w:rPr>
            <w:noProof/>
            <w:webHidden/>
            <w:color w:val="084686" w:themeColor="text1"/>
          </w:rPr>
          <w:instrText xml:space="preserve"> PAGEREF _Toc430084981 \h </w:instrText>
        </w:r>
        <w:r w:rsidRPr="003154B8">
          <w:rPr>
            <w:noProof/>
            <w:webHidden/>
            <w:color w:val="084686" w:themeColor="text1"/>
          </w:rPr>
        </w:r>
        <w:r w:rsidRPr="003154B8">
          <w:rPr>
            <w:noProof/>
            <w:webHidden/>
            <w:color w:val="084686" w:themeColor="text1"/>
          </w:rPr>
          <w:fldChar w:fldCharType="separate"/>
        </w:r>
        <w:r w:rsidR="005165E2">
          <w:rPr>
            <w:noProof/>
            <w:webHidden/>
            <w:color w:val="084686" w:themeColor="text1"/>
          </w:rPr>
          <w:t>3</w:t>
        </w:r>
        <w:r w:rsidRPr="003154B8">
          <w:rPr>
            <w:noProof/>
            <w:webHidden/>
            <w:color w:val="084686" w:themeColor="text1"/>
          </w:rPr>
          <w:fldChar w:fldCharType="end"/>
        </w:r>
      </w:hyperlink>
    </w:p>
    <w:p w:rsidR="003154B8" w:rsidRPr="003154B8" w:rsidRDefault="00853C44">
      <w:pPr>
        <w:pStyle w:val="Inhopg1"/>
        <w:tabs>
          <w:tab w:val="right" w:leader="dot" w:pos="9628"/>
        </w:tabs>
        <w:rPr>
          <w:rFonts w:asciiTheme="minorHAnsi" w:eastAsiaTheme="minorEastAsia" w:hAnsiTheme="minorHAnsi" w:cstheme="minorBidi"/>
          <w:b w:val="0"/>
          <w:bCs w:val="0"/>
          <w:caps w:val="0"/>
          <w:noProof/>
          <w:color w:val="084686" w:themeColor="text1"/>
          <w:sz w:val="22"/>
          <w:szCs w:val="22"/>
        </w:rPr>
      </w:pPr>
      <w:hyperlink w:anchor="_Toc430084982" w:history="1">
        <w:r w:rsidR="003154B8" w:rsidRPr="003154B8">
          <w:rPr>
            <w:rStyle w:val="Hyperlink"/>
            <w:noProof/>
            <w:color w:val="084686" w:themeColor="text1"/>
          </w:rPr>
          <w:t>Algemene informatie, leerdoelen en presentatieschema</w:t>
        </w:r>
        <w:r w:rsidR="003154B8" w:rsidRPr="003154B8">
          <w:rPr>
            <w:noProof/>
            <w:webHidden/>
            <w:color w:val="084686" w:themeColor="text1"/>
          </w:rPr>
          <w:tab/>
        </w:r>
        <w:r w:rsidR="003154B8" w:rsidRPr="003154B8">
          <w:rPr>
            <w:noProof/>
            <w:webHidden/>
            <w:color w:val="084686" w:themeColor="text1"/>
          </w:rPr>
          <w:fldChar w:fldCharType="begin"/>
        </w:r>
        <w:r w:rsidR="003154B8" w:rsidRPr="003154B8">
          <w:rPr>
            <w:noProof/>
            <w:webHidden/>
            <w:color w:val="084686" w:themeColor="text1"/>
          </w:rPr>
          <w:instrText xml:space="preserve"> PAGEREF _Toc430084982 \h </w:instrText>
        </w:r>
        <w:r w:rsidR="003154B8" w:rsidRPr="003154B8">
          <w:rPr>
            <w:noProof/>
            <w:webHidden/>
            <w:color w:val="084686" w:themeColor="text1"/>
          </w:rPr>
        </w:r>
        <w:r w:rsidR="003154B8" w:rsidRPr="003154B8">
          <w:rPr>
            <w:noProof/>
            <w:webHidden/>
            <w:color w:val="084686" w:themeColor="text1"/>
          </w:rPr>
          <w:fldChar w:fldCharType="separate"/>
        </w:r>
        <w:r w:rsidR="005165E2">
          <w:rPr>
            <w:noProof/>
            <w:webHidden/>
            <w:color w:val="084686" w:themeColor="text1"/>
          </w:rPr>
          <w:t>4</w:t>
        </w:r>
        <w:r w:rsidR="003154B8" w:rsidRPr="003154B8">
          <w:rPr>
            <w:noProof/>
            <w:webHidden/>
            <w:color w:val="084686" w:themeColor="text1"/>
          </w:rPr>
          <w:fldChar w:fldCharType="end"/>
        </w:r>
      </w:hyperlink>
    </w:p>
    <w:p w:rsidR="003154B8" w:rsidRPr="003154B8" w:rsidRDefault="00853C44">
      <w:pPr>
        <w:pStyle w:val="Inhopg2"/>
        <w:tabs>
          <w:tab w:val="right" w:leader="dot" w:pos="9628"/>
        </w:tabs>
        <w:rPr>
          <w:rFonts w:asciiTheme="minorHAnsi" w:eastAsiaTheme="minorEastAsia" w:hAnsiTheme="minorHAnsi" w:cstheme="minorBidi"/>
          <w:smallCaps w:val="0"/>
          <w:noProof/>
          <w:color w:val="084686" w:themeColor="text1"/>
          <w:sz w:val="22"/>
          <w:szCs w:val="22"/>
        </w:rPr>
      </w:pPr>
      <w:hyperlink w:anchor="_Toc430084983" w:history="1">
        <w:r w:rsidR="003154B8" w:rsidRPr="003154B8">
          <w:rPr>
            <w:rStyle w:val="Hyperlink"/>
            <w:noProof/>
            <w:color w:val="084686" w:themeColor="text1"/>
          </w:rPr>
          <w:t>Algemene informatie</w:t>
        </w:r>
        <w:r w:rsidR="003154B8" w:rsidRPr="003154B8">
          <w:rPr>
            <w:noProof/>
            <w:webHidden/>
            <w:color w:val="084686" w:themeColor="text1"/>
          </w:rPr>
          <w:tab/>
        </w:r>
        <w:r w:rsidR="003154B8" w:rsidRPr="003154B8">
          <w:rPr>
            <w:noProof/>
            <w:webHidden/>
            <w:color w:val="084686" w:themeColor="text1"/>
          </w:rPr>
          <w:fldChar w:fldCharType="begin"/>
        </w:r>
        <w:r w:rsidR="003154B8" w:rsidRPr="003154B8">
          <w:rPr>
            <w:noProof/>
            <w:webHidden/>
            <w:color w:val="084686" w:themeColor="text1"/>
          </w:rPr>
          <w:instrText xml:space="preserve"> PAGEREF _Toc430084983 \h </w:instrText>
        </w:r>
        <w:r w:rsidR="003154B8" w:rsidRPr="003154B8">
          <w:rPr>
            <w:noProof/>
            <w:webHidden/>
            <w:color w:val="084686" w:themeColor="text1"/>
          </w:rPr>
        </w:r>
        <w:r w:rsidR="003154B8" w:rsidRPr="003154B8">
          <w:rPr>
            <w:noProof/>
            <w:webHidden/>
            <w:color w:val="084686" w:themeColor="text1"/>
          </w:rPr>
          <w:fldChar w:fldCharType="separate"/>
        </w:r>
        <w:r w:rsidR="005165E2">
          <w:rPr>
            <w:noProof/>
            <w:webHidden/>
            <w:color w:val="084686" w:themeColor="text1"/>
          </w:rPr>
          <w:t>4</w:t>
        </w:r>
        <w:r w:rsidR="003154B8" w:rsidRPr="003154B8">
          <w:rPr>
            <w:noProof/>
            <w:webHidden/>
            <w:color w:val="084686" w:themeColor="text1"/>
          </w:rPr>
          <w:fldChar w:fldCharType="end"/>
        </w:r>
      </w:hyperlink>
    </w:p>
    <w:p w:rsidR="003154B8" w:rsidRPr="003154B8" w:rsidRDefault="00853C44">
      <w:pPr>
        <w:pStyle w:val="Inhopg2"/>
        <w:tabs>
          <w:tab w:val="right" w:leader="dot" w:pos="9628"/>
        </w:tabs>
        <w:rPr>
          <w:rFonts w:asciiTheme="minorHAnsi" w:eastAsiaTheme="minorEastAsia" w:hAnsiTheme="minorHAnsi" w:cstheme="minorBidi"/>
          <w:smallCaps w:val="0"/>
          <w:noProof/>
          <w:color w:val="084686" w:themeColor="text1"/>
          <w:sz w:val="22"/>
          <w:szCs w:val="22"/>
        </w:rPr>
      </w:pPr>
      <w:hyperlink w:anchor="_Toc430084984" w:history="1">
        <w:r w:rsidR="003154B8" w:rsidRPr="003154B8">
          <w:rPr>
            <w:rStyle w:val="Hyperlink"/>
            <w:noProof/>
            <w:color w:val="084686" w:themeColor="text1"/>
          </w:rPr>
          <w:t>Leerdoelen</w:t>
        </w:r>
        <w:r w:rsidR="003154B8" w:rsidRPr="003154B8">
          <w:rPr>
            <w:noProof/>
            <w:webHidden/>
            <w:color w:val="084686" w:themeColor="text1"/>
          </w:rPr>
          <w:tab/>
        </w:r>
        <w:r w:rsidR="003154B8" w:rsidRPr="003154B8">
          <w:rPr>
            <w:noProof/>
            <w:webHidden/>
            <w:color w:val="084686" w:themeColor="text1"/>
          </w:rPr>
          <w:fldChar w:fldCharType="begin"/>
        </w:r>
        <w:r w:rsidR="003154B8" w:rsidRPr="003154B8">
          <w:rPr>
            <w:noProof/>
            <w:webHidden/>
            <w:color w:val="084686" w:themeColor="text1"/>
          </w:rPr>
          <w:instrText xml:space="preserve"> PAGEREF _Toc430084984 \h </w:instrText>
        </w:r>
        <w:r w:rsidR="003154B8" w:rsidRPr="003154B8">
          <w:rPr>
            <w:noProof/>
            <w:webHidden/>
            <w:color w:val="084686" w:themeColor="text1"/>
          </w:rPr>
        </w:r>
        <w:r w:rsidR="003154B8" w:rsidRPr="003154B8">
          <w:rPr>
            <w:noProof/>
            <w:webHidden/>
            <w:color w:val="084686" w:themeColor="text1"/>
          </w:rPr>
          <w:fldChar w:fldCharType="separate"/>
        </w:r>
        <w:r w:rsidR="005165E2">
          <w:rPr>
            <w:noProof/>
            <w:webHidden/>
            <w:color w:val="084686" w:themeColor="text1"/>
          </w:rPr>
          <w:t>4</w:t>
        </w:r>
        <w:r w:rsidR="003154B8" w:rsidRPr="003154B8">
          <w:rPr>
            <w:noProof/>
            <w:webHidden/>
            <w:color w:val="084686" w:themeColor="text1"/>
          </w:rPr>
          <w:fldChar w:fldCharType="end"/>
        </w:r>
      </w:hyperlink>
    </w:p>
    <w:p w:rsidR="003154B8" w:rsidRPr="003154B8" w:rsidRDefault="00853C44">
      <w:pPr>
        <w:pStyle w:val="Inhopg2"/>
        <w:tabs>
          <w:tab w:val="right" w:leader="dot" w:pos="9628"/>
        </w:tabs>
        <w:rPr>
          <w:rFonts w:asciiTheme="minorHAnsi" w:eastAsiaTheme="minorEastAsia" w:hAnsiTheme="minorHAnsi" w:cstheme="minorBidi"/>
          <w:smallCaps w:val="0"/>
          <w:noProof/>
          <w:color w:val="084686" w:themeColor="text1"/>
          <w:sz w:val="22"/>
          <w:szCs w:val="22"/>
        </w:rPr>
      </w:pPr>
      <w:hyperlink w:anchor="_Toc430084985" w:history="1">
        <w:r w:rsidR="003154B8" w:rsidRPr="003154B8">
          <w:rPr>
            <w:rStyle w:val="Hyperlink"/>
            <w:noProof/>
            <w:color w:val="084686" w:themeColor="text1"/>
          </w:rPr>
          <w:t>Presentatieschema</w:t>
        </w:r>
        <w:r w:rsidR="003154B8" w:rsidRPr="003154B8">
          <w:rPr>
            <w:noProof/>
            <w:webHidden/>
            <w:color w:val="084686" w:themeColor="text1"/>
          </w:rPr>
          <w:tab/>
        </w:r>
        <w:r w:rsidR="003154B8" w:rsidRPr="003154B8">
          <w:rPr>
            <w:noProof/>
            <w:webHidden/>
            <w:color w:val="084686" w:themeColor="text1"/>
          </w:rPr>
          <w:fldChar w:fldCharType="begin"/>
        </w:r>
        <w:r w:rsidR="003154B8" w:rsidRPr="003154B8">
          <w:rPr>
            <w:noProof/>
            <w:webHidden/>
            <w:color w:val="084686" w:themeColor="text1"/>
          </w:rPr>
          <w:instrText xml:space="preserve"> PAGEREF _Toc430084985 \h </w:instrText>
        </w:r>
        <w:r w:rsidR="003154B8" w:rsidRPr="003154B8">
          <w:rPr>
            <w:noProof/>
            <w:webHidden/>
            <w:color w:val="084686" w:themeColor="text1"/>
          </w:rPr>
        </w:r>
        <w:r w:rsidR="003154B8" w:rsidRPr="003154B8">
          <w:rPr>
            <w:noProof/>
            <w:webHidden/>
            <w:color w:val="084686" w:themeColor="text1"/>
          </w:rPr>
          <w:fldChar w:fldCharType="separate"/>
        </w:r>
        <w:r w:rsidR="005165E2">
          <w:rPr>
            <w:noProof/>
            <w:webHidden/>
            <w:color w:val="084686" w:themeColor="text1"/>
          </w:rPr>
          <w:t>5</w:t>
        </w:r>
        <w:r w:rsidR="003154B8" w:rsidRPr="003154B8">
          <w:rPr>
            <w:noProof/>
            <w:webHidden/>
            <w:color w:val="084686" w:themeColor="text1"/>
          </w:rPr>
          <w:fldChar w:fldCharType="end"/>
        </w:r>
      </w:hyperlink>
    </w:p>
    <w:p w:rsidR="003154B8" w:rsidRPr="003154B8" w:rsidRDefault="00853C44">
      <w:pPr>
        <w:pStyle w:val="Inhopg1"/>
        <w:tabs>
          <w:tab w:val="right" w:leader="dot" w:pos="9628"/>
        </w:tabs>
        <w:rPr>
          <w:rFonts w:asciiTheme="minorHAnsi" w:eastAsiaTheme="minorEastAsia" w:hAnsiTheme="minorHAnsi" w:cstheme="minorBidi"/>
          <w:b w:val="0"/>
          <w:bCs w:val="0"/>
          <w:caps w:val="0"/>
          <w:noProof/>
          <w:color w:val="084686" w:themeColor="text1"/>
          <w:sz w:val="22"/>
          <w:szCs w:val="22"/>
        </w:rPr>
      </w:pPr>
      <w:hyperlink w:anchor="_Toc430084986" w:history="1">
        <w:r w:rsidR="003154B8" w:rsidRPr="003154B8">
          <w:rPr>
            <w:rStyle w:val="Hyperlink"/>
            <w:noProof/>
            <w:color w:val="084686" w:themeColor="text1"/>
          </w:rPr>
          <w:t>Welkom, verwachting en groepsindeling</w:t>
        </w:r>
        <w:r w:rsidR="003154B8" w:rsidRPr="003154B8">
          <w:rPr>
            <w:noProof/>
            <w:webHidden/>
            <w:color w:val="084686" w:themeColor="text1"/>
          </w:rPr>
          <w:tab/>
        </w:r>
        <w:r w:rsidR="003154B8" w:rsidRPr="003154B8">
          <w:rPr>
            <w:noProof/>
            <w:webHidden/>
            <w:color w:val="084686" w:themeColor="text1"/>
          </w:rPr>
          <w:fldChar w:fldCharType="begin"/>
        </w:r>
        <w:r w:rsidR="003154B8" w:rsidRPr="003154B8">
          <w:rPr>
            <w:noProof/>
            <w:webHidden/>
            <w:color w:val="084686" w:themeColor="text1"/>
          </w:rPr>
          <w:instrText xml:space="preserve"> PAGEREF _Toc430084986 \h </w:instrText>
        </w:r>
        <w:r w:rsidR="003154B8" w:rsidRPr="003154B8">
          <w:rPr>
            <w:noProof/>
            <w:webHidden/>
            <w:color w:val="084686" w:themeColor="text1"/>
          </w:rPr>
        </w:r>
        <w:r w:rsidR="003154B8" w:rsidRPr="003154B8">
          <w:rPr>
            <w:noProof/>
            <w:webHidden/>
            <w:color w:val="084686" w:themeColor="text1"/>
          </w:rPr>
          <w:fldChar w:fldCharType="separate"/>
        </w:r>
        <w:r w:rsidR="005165E2">
          <w:rPr>
            <w:noProof/>
            <w:webHidden/>
            <w:color w:val="084686" w:themeColor="text1"/>
          </w:rPr>
          <w:t>6</w:t>
        </w:r>
        <w:r w:rsidR="003154B8" w:rsidRPr="003154B8">
          <w:rPr>
            <w:noProof/>
            <w:webHidden/>
            <w:color w:val="084686" w:themeColor="text1"/>
          </w:rPr>
          <w:fldChar w:fldCharType="end"/>
        </w:r>
      </w:hyperlink>
    </w:p>
    <w:p w:rsidR="003154B8" w:rsidRPr="003154B8" w:rsidRDefault="00853C44">
      <w:pPr>
        <w:pStyle w:val="Inhopg1"/>
        <w:tabs>
          <w:tab w:val="right" w:leader="dot" w:pos="9628"/>
        </w:tabs>
        <w:rPr>
          <w:rFonts w:asciiTheme="minorHAnsi" w:eastAsiaTheme="minorEastAsia" w:hAnsiTheme="minorHAnsi" w:cstheme="minorBidi"/>
          <w:b w:val="0"/>
          <w:bCs w:val="0"/>
          <w:caps w:val="0"/>
          <w:noProof/>
          <w:color w:val="084686" w:themeColor="text1"/>
          <w:sz w:val="22"/>
          <w:szCs w:val="22"/>
        </w:rPr>
      </w:pPr>
      <w:hyperlink w:anchor="_Toc430084987" w:history="1">
        <w:r w:rsidR="003154B8" w:rsidRPr="003154B8">
          <w:rPr>
            <w:rStyle w:val="Hyperlink"/>
            <w:noProof/>
            <w:color w:val="084686" w:themeColor="text1"/>
          </w:rPr>
          <w:t>Module: openbare weg, binnen de bebouwde kom</w:t>
        </w:r>
        <w:r w:rsidR="003154B8" w:rsidRPr="003154B8">
          <w:rPr>
            <w:noProof/>
            <w:webHidden/>
            <w:color w:val="084686" w:themeColor="text1"/>
          </w:rPr>
          <w:tab/>
        </w:r>
        <w:r w:rsidR="003154B8" w:rsidRPr="003154B8">
          <w:rPr>
            <w:noProof/>
            <w:webHidden/>
            <w:color w:val="084686" w:themeColor="text1"/>
          </w:rPr>
          <w:fldChar w:fldCharType="begin"/>
        </w:r>
        <w:r w:rsidR="003154B8" w:rsidRPr="003154B8">
          <w:rPr>
            <w:noProof/>
            <w:webHidden/>
            <w:color w:val="084686" w:themeColor="text1"/>
          </w:rPr>
          <w:instrText xml:space="preserve"> PAGEREF _Toc430084987 \h </w:instrText>
        </w:r>
        <w:r w:rsidR="003154B8" w:rsidRPr="003154B8">
          <w:rPr>
            <w:noProof/>
            <w:webHidden/>
            <w:color w:val="084686" w:themeColor="text1"/>
          </w:rPr>
        </w:r>
        <w:r w:rsidR="003154B8" w:rsidRPr="003154B8">
          <w:rPr>
            <w:noProof/>
            <w:webHidden/>
            <w:color w:val="084686" w:themeColor="text1"/>
          </w:rPr>
          <w:fldChar w:fldCharType="separate"/>
        </w:r>
        <w:r w:rsidR="005165E2">
          <w:rPr>
            <w:noProof/>
            <w:webHidden/>
            <w:color w:val="084686" w:themeColor="text1"/>
          </w:rPr>
          <w:t>7</w:t>
        </w:r>
        <w:r w:rsidR="003154B8" w:rsidRPr="003154B8">
          <w:rPr>
            <w:noProof/>
            <w:webHidden/>
            <w:color w:val="084686" w:themeColor="text1"/>
          </w:rPr>
          <w:fldChar w:fldCharType="end"/>
        </w:r>
      </w:hyperlink>
    </w:p>
    <w:p w:rsidR="003154B8" w:rsidRPr="003154B8" w:rsidRDefault="00853C44">
      <w:pPr>
        <w:pStyle w:val="Inhopg1"/>
        <w:tabs>
          <w:tab w:val="right" w:leader="dot" w:pos="9628"/>
        </w:tabs>
        <w:rPr>
          <w:rFonts w:asciiTheme="minorHAnsi" w:eastAsiaTheme="minorEastAsia" w:hAnsiTheme="minorHAnsi" w:cstheme="minorBidi"/>
          <w:b w:val="0"/>
          <w:bCs w:val="0"/>
          <w:caps w:val="0"/>
          <w:noProof/>
          <w:color w:val="084686" w:themeColor="text1"/>
          <w:sz w:val="22"/>
          <w:szCs w:val="22"/>
        </w:rPr>
      </w:pPr>
      <w:hyperlink w:anchor="_Toc430084988" w:history="1">
        <w:r w:rsidR="003154B8" w:rsidRPr="003154B8">
          <w:rPr>
            <w:rStyle w:val="Hyperlink"/>
            <w:noProof/>
            <w:color w:val="084686" w:themeColor="text1"/>
          </w:rPr>
          <w:t>Module: openbare weg, buiten de bebouwde kom</w:t>
        </w:r>
        <w:r w:rsidR="003154B8" w:rsidRPr="003154B8">
          <w:rPr>
            <w:noProof/>
            <w:webHidden/>
            <w:color w:val="084686" w:themeColor="text1"/>
          </w:rPr>
          <w:tab/>
        </w:r>
        <w:r w:rsidR="003154B8" w:rsidRPr="003154B8">
          <w:rPr>
            <w:noProof/>
            <w:webHidden/>
            <w:color w:val="084686" w:themeColor="text1"/>
          </w:rPr>
          <w:fldChar w:fldCharType="begin"/>
        </w:r>
        <w:r w:rsidR="003154B8" w:rsidRPr="003154B8">
          <w:rPr>
            <w:noProof/>
            <w:webHidden/>
            <w:color w:val="084686" w:themeColor="text1"/>
          </w:rPr>
          <w:instrText xml:space="preserve"> PAGEREF _Toc430084988 \h </w:instrText>
        </w:r>
        <w:r w:rsidR="003154B8" w:rsidRPr="003154B8">
          <w:rPr>
            <w:noProof/>
            <w:webHidden/>
            <w:color w:val="084686" w:themeColor="text1"/>
          </w:rPr>
        </w:r>
        <w:r w:rsidR="003154B8" w:rsidRPr="003154B8">
          <w:rPr>
            <w:noProof/>
            <w:webHidden/>
            <w:color w:val="084686" w:themeColor="text1"/>
          </w:rPr>
          <w:fldChar w:fldCharType="separate"/>
        </w:r>
        <w:r w:rsidR="005165E2">
          <w:rPr>
            <w:noProof/>
            <w:webHidden/>
            <w:color w:val="084686" w:themeColor="text1"/>
          </w:rPr>
          <w:t>10</w:t>
        </w:r>
        <w:r w:rsidR="003154B8" w:rsidRPr="003154B8">
          <w:rPr>
            <w:noProof/>
            <w:webHidden/>
            <w:color w:val="084686" w:themeColor="text1"/>
          </w:rPr>
          <w:fldChar w:fldCharType="end"/>
        </w:r>
      </w:hyperlink>
    </w:p>
    <w:p w:rsidR="003154B8" w:rsidRPr="003154B8" w:rsidRDefault="00853C44">
      <w:pPr>
        <w:pStyle w:val="Inhopg1"/>
        <w:tabs>
          <w:tab w:val="right" w:leader="dot" w:pos="9628"/>
        </w:tabs>
        <w:rPr>
          <w:rFonts w:asciiTheme="minorHAnsi" w:eastAsiaTheme="minorEastAsia" w:hAnsiTheme="minorHAnsi" w:cstheme="minorBidi"/>
          <w:b w:val="0"/>
          <w:bCs w:val="0"/>
          <w:caps w:val="0"/>
          <w:noProof/>
          <w:color w:val="084686" w:themeColor="text1"/>
          <w:sz w:val="22"/>
          <w:szCs w:val="22"/>
        </w:rPr>
      </w:pPr>
      <w:hyperlink w:anchor="_Toc430084989" w:history="1">
        <w:r w:rsidR="003154B8" w:rsidRPr="003154B8">
          <w:rPr>
            <w:rStyle w:val="Hyperlink"/>
            <w:noProof/>
            <w:color w:val="084686" w:themeColor="text1"/>
          </w:rPr>
          <w:t>Module: op de baan, droog wegdek</w:t>
        </w:r>
        <w:r w:rsidR="003154B8" w:rsidRPr="003154B8">
          <w:rPr>
            <w:noProof/>
            <w:webHidden/>
            <w:color w:val="084686" w:themeColor="text1"/>
          </w:rPr>
          <w:tab/>
        </w:r>
        <w:r w:rsidR="003154B8" w:rsidRPr="003154B8">
          <w:rPr>
            <w:noProof/>
            <w:webHidden/>
            <w:color w:val="084686" w:themeColor="text1"/>
          </w:rPr>
          <w:fldChar w:fldCharType="begin"/>
        </w:r>
        <w:r w:rsidR="003154B8" w:rsidRPr="003154B8">
          <w:rPr>
            <w:noProof/>
            <w:webHidden/>
            <w:color w:val="084686" w:themeColor="text1"/>
          </w:rPr>
          <w:instrText xml:space="preserve"> PAGEREF _Toc430084989 \h </w:instrText>
        </w:r>
        <w:r w:rsidR="003154B8" w:rsidRPr="003154B8">
          <w:rPr>
            <w:noProof/>
            <w:webHidden/>
            <w:color w:val="084686" w:themeColor="text1"/>
          </w:rPr>
        </w:r>
        <w:r w:rsidR="003154B8" w:rsidRPr="003154B8">
          <w:rPr>
            <w:noProof/>
            <w:webHidden/>
            <w:color w:val="084686" w:themeColor="text1"/>
          </w:rPr>
          <w:fldChar w:fldCharType="separate"/>
        </w:r>
        <w:r w:rsidR="005165E2">
          <w:rPr>
            <w:noProof/>
            <w:webHidden/>
            <w:color w:val="084686" w:themeColor="text1"/>
          </w:rPr>
          <w:t>12</w:t>
        </w:r>
        <w:r w:rsidR="003154B8" w:rsidRPr="003154B8">
          <w:rPr>
            <w:noProof/>
            <w:webHidden/>
            <w:color w:val="084686" w:themeColor="text1"/>
          </w:rPr>
          <w:fldChar w:fldCharType="end"/>
        </w:r>
      </w:hyperlink>
    </w:p>
    <w:p w:rsidR="003154B8" w:rsidRPr="003154B8" w:rsidRDefault="00853C44">
      <w:pPr>
        <w:pStyle w:val="Inhopg1"/>
        <w:tabs>
          <w:tab w:val="right" w:leader="dot" w:pos="9628"/>
        </w:tabs>
        <w:rPr>
          <w:rFonts w:asciiTheme="minorHAnsi" w:eastAsiaTheme="minorEastAsia" w:hAnsiTheme="minorHAnsi" w:cstheme="minorBidi"/>
          <w:b w:val="0"/>
          <w:bCs w:val="0"/>
          <w:caps w:val="0"/>
          <w:noProof/>
          <w:color w:val="084686" w:themeColor="text1"/>
          <w:sz w:val="22"/>
          <w:szCs w:val="22"/>
        </w:rPr>
      </w:pPr>
      <w:hyperlink w:anchor="_Toc430084990" w:history="1">
        <w:r w:rsidR="003154B8" w:rsidRPr="003154B8">
          <w:rPr>
            <w:rStyle w:val="Hyperlink"/>
            <w:noProof/>
            <w:color w:val="084686" w:themeColor="text1"/>
          </w:rPr>
          <w:t>Module: op de baan, nat wegdek</w:t>
        </w:r>
        <w:r w:rsidR="003154B8" w:rsidRPr="003154B8">
          <w:rPr>
            <w:noProof/>
            <w:webHidden/>
            <w:color w:val="084686" w:themeColor="text1"/>
          </w:rPr>
          <w:tab/>
        </w:r>
        <w:r w:rsidR="003154B8" w:rsidRPr="003154B8">
          <w:rPr>
            <w:noProof/>
            <w:webHidden/>
            <w:color w:val="084686" w:themeColor="text1"/>
          </w:rPr>
          <w:fldChar w:fldCharType="begin"/>
        </w:r>
        <w:r w:rsidR="003154B8" w:rsidRPr="003154B8">
          <w:rPr>
            <w:noProof/>
            <w:webHidden/>
            <w:color w:val="084686" w:themeColor="text1"/>
          </w:rPr>
          <w:instrText xml:space="preserve"> PAGEREF _Toc430084990 \h </w:instrText>
        </w:r>
        <w:r w:rsidR="003154B8" w:rsidRPr="003154B8">
          <w:rPr>
            <w:noProof/>
            <w:webHidden/>
            <w:color w:val="084686" w:themeColor="text1"/>
          </w:rPr>
        </w:r>
        <w:r w:rsidR="003154B8" w:rsidRPr="003154B8">
          <w:rPr>
            <w:noProof/>
            <w:webHidden/>
            <w:color w:val="084686" w:themeColor="text1"/>
          </w:rPr>
          <w:fldChar w:fldCharType="separate"/>
        </w:r>
        <w:r w:rsidR="005165E2">
          <w:rPr>
            <w:noProof/>
            <w:webHidden/>
            <w:color w:val="084686" w:themeColor="text1"/>
          </w:rPr>
          <w:t>13</w:t>
        </w:r>
        <w:r w:rsidR="003154B8" w:rsidRPr="003154B8">
          <w:rPr>
            <w:noProof/>
            <w:webHidden/>
            <w:color w:val="084686" w:themeColor="text1"/>
          </w:rPr>
          <w:fldChar w:fldCharType="end"/>
        </w:r>
      </w:hyperlink>
    </w:p>
    <w:p w:rsidR="003154B8" w:rsidRPr="003154B8" w:rsidRDefault="00853C44">
      <w:pPr>
        <w:pStyle w:val="Inhopg1"/>
        <w:tabs>
          <w:tab w:val="right" w:leader="dot" w:pos="9628"/>
        </w:tabs>
        <w:rPr>
          <w:rFonts w:asciiTheme="minorHAnsi" w:eastAsiaTheme="minorEastAsia" w:hAnsiTheme="minorHAnsi" w:cstheme="minorBidi"/>
          <w:b w:val="0"/>
          <w:bCs w:val="0"/>
          <w:caps w:val="0"/>
          <w:noProof/>
          <w:color w:val="084686" w:themeColor="text1"/>
          <w:sz w:val="22"/>
          <w:szCs w:val="22"/>
        </w:rPr>
      </w:pPr>
      <w:hyperlink w:anchor="_Toc430084991" w:history="1">
        <w:r w:rsidR="003154B8" w:rsidRPr="003154B8">
          <w:rPr>
            <w:rStyle w:val="Hyperlink"/>
            <w:noProof/>
            <w:color w:val="084686" w:themeColor="text1"/>
          </w:rPr>
          <w:t>Afronding/evaluatie</w:t>
        </w:r>
        <w:r w:rsidR="003154B8" w:rsidRPr="003154B8">
          <w:rPr>
            <w:noProof/>
            <w:webHidden/>
            <w:color w:val="084686" w:themeColor="text1"/>
          </w:rPr>
          <w:tab/>
        </w:r>
        <w:r w:rsidR="003154B8" w:rsidRPr="003154B8">
          <w:rPr>
            <w:noProof/>
            <w:webHidden/>
            <w:color w:val="084686" w:themeColor="text1"/>
          </w:rPr>
          <w:fldChar w:fldCharType="begin"/>
        </w:r>
        <w:r w:rsidR="003154B8" w:rsidRPr="003154B8">
          <w:rPr>
            <w:noProof/>
            <w:webHidden/>
            <w:color w:val="084686" w:themeColor="text1"/>
          </w:rPr>
          <w:instrText xml:space="preserve"> PAGEREF _Toc430084991 \h </w:instrText>
        </w:r>
        <w:r w:rsidR="003154B8" w:rsidRPr="003154B8">
          <w:rPr>
            <w:noProof/>
            <w:webHidden/>
            <w:color w:val="084686" w:themeColor="text1"/>
          </w:rPr>
        </w:r>
        <w:r w:rsidR="003154B8" w:rsidRPr="003154B8">
          <w:rPr>
            <w:noProof/>
            <w:webHidden/>
            <w:color w:val="084686" w:themeColor="text1"/>
          </w:rPr>
          <w:fldChar w:fldCharType="separate"/>
        </w:r>
        <w:r w:rsidR="005165E2">
          <w:rPr>
            <w:noProof/>
            <w:webHidden/>
            <w:color w:val="084686" w:themeColor="text1"/>
          </w:rPr>
          <w:t>14</w:t>
        </w:r>
        <w:r w:rsidR="003154B8" w:rsidRPr="003154B8">
          <w:rPr>
            <w:noProof/>
            <w:webHidden/>
            <w:color w:val="084686" w:themeColor="text1"/>
          </w:rPr>
          <w:fldChar w:fldCharType="end"/>
        </w:r>
      </w:hyperlink>
    </w:p>
    <w:p w:rsidR="003154B8" w:rsidRPr="003154B8" w:rsidRDefault="003154B8" w:rsidP="003154B8">
      <w:pPr>
        <w:rPr>
          <w:color w:val="084686" w:themeColor="text1"/>
          <w:sz w:val="22"/>
        </w:rPr>
      </w:pPr>
      <w:r w:rsidRPr="003154B8">
        <w:rPr>
          <w:b/>
          <w:bCs/>
          <w:color w:val="084686" w:themeColor="text1"/>
        </w:rPr>
        <w:fldChar w:fldCharType="end"/>
      </w:r>
    </w:p>
    <w:p w:rsidR="003154B8" w:rsidRPr="003154B8" w:rsidRDefault="003154B8" w:rsidP="003154B8">
      <w:pPr>
        <w:rPr>
          <w:rFonts w:cs="Arial"/>
          <w:b/>
          <w:color w:val="084686" w:themeColor="text1"/>
          <w:szCs w:val="20"/>
        </w:rPr>
      </w:pPr>
    </w:p>
    <w:p w:rsidR="003154B8" w:rsidRPr="003154B8" w:rsidRDefault="003154B8" w:rsidP="003154B8">
      <w:pPr>
        <w:pStyle w:val="Kop1"/>
        <w:rPr>
          <w:color w:val="084686" w:themeColor="text1"/>
        </w:rPr>
      </w:pPr>
      <w:r w:rsidRPr="003154B8">
        <w:rPr>
          <w:color w:val="084686" w:themeColor="text1"/>
          <w:szCs w:val="22"/>
        </w:rPr>
        <w:br w:type="page"/>
      </w:r>
      <w:bookmarkStart w:id="4" w:name="_Toc407094414"/>
      <w:bookmarkStart w:id="5" w:name="_Toc407094171"/>
      <w:bookmarkStart w:id="6" w:name="_Toc407094007"/>
      <w:bookmarkStart w:id="7" w:name="_Toc407093841"/>
      <w:bookmarkStart w:id="8" w:name="_Toc405552197"/>
      <w:bookmarkStart w:id="9" w:name="_Toc321836657"/>
      <w:bookmarkStart w:id="10" w:name="_Toc430084981"/>
      <w:r w:rsidRPr="003154B8">
        <w:rPr>
          <w:color w:val="084686" w:themeColor="text1"/>
        </w:rPr>
        <w:lastRenderedPageBreak/>
        <w:t>Uitleg icoontjes</w:t>
      </w:r>
      <w:bookmarkEnd w:id="4"/>
      <w:bookmarkEnd w:id="5"/>
      <w:bookmarkEnd w:id="6"/>
      <w:bookmarkEnd w:id="7"/>
      <w:bookmarkEnd w:id="8"/>
      <w:bookmarkEnd w:id="9"/>
      <w:bookmarkEnd w:id="10"/>
    </w:p>
    <w:p w:rsidR="003154B8" w:rsidRPr="003154B8" w:rsidRDefault="003154B8" w:rsidP="003154B8">
      <w:pPr>
        <w:rPr>
          <w:color w:val="084686" w:themeColor="text1"/>
        </w:rPr>
      </w:pPr>
    </w:p>
    <w:p w:rsidR="003154B8" w:rsidRPr="003154B8" w:rsidRDefault="003154B8" w:rsidP="003154B8">
      <w:pPr>
        <w:rPr>
          <w:color w:val="084686" w:themeColor="text1"/>
        </w:rPr>
      </w:pPr>
      <w:r w:rsidRPr="003154B8">
        <w:rPr>
          <w:noProof/>
          <w:color w:val="084686" w:themeColor="text1"/>
          <w:lang w:eastAsia="nl-NL"/>
        </w:rPr>
        <w:drawing>
          <wp:anchor distT="0" distB="0" distL="114300" distR="114300" simplePos="0" relativeHeight="251640320" behindDoc="1" locked="0" layoutInCell="1" allowOverlap="1" wp14:anchorId="6D6AD2F3" wp14:editId="362BB23C">
            <wp:simplePos x="0" y="0"/>
            <wp:positionH relativeFrom="column">
              <wp:posOffset>-114300</wp:posOffset>
            </wp:positionH>
            <wp:positionV relativeFrom="paragraph">
              <wp:posOffset>90805</wp:posOffset>
            </wp:positionV>
            <wp:extent cx="800100" cy="721360"/>
            <wp:effectExtent l="0" t="0" r="0" b="2540"/>
            <wp:wrapTight wrapText="bothSides">
              <wp:wrapPolygon edited="0">
                <wp:start x="0" y="0"/>
                <wp:lineTo x="0" y="21106"/>
                <wp:lineTo x="21086" y="21106"/>
                <wp:lineTo x="21086" y="0"/>
                <wp:lineTo x="0" y="0"/>
              </wp:wrapPolygon>
            </wp:wrapTight>
            <wp:docPr id="37" name="Afbeelding 37" descr="http://www.kurvink.nl/hobby/nieuwsbrieven/film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rvink.nl/hobby/nieuwsbrieven/filmrol.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800100" cy="721360"/>
                    </a:xfrm>
                    <a:prstGeom prst="rect">
                      <a:avLst/>
                    </a:prstGeom>
                    <a:noFill/>
                  </pic:spPr>
                </pic:pic>
              </a:graphicData>
            </a:graphic>
            <wp14:sizeRelH relativeFrom="page">
              <wp14:pctWidth>0</wp14:pctWidth>
            </wp14:sizeRelH>
            <wp14:sizeRelV relativeFrom="page">
              <wp14:pctHeight>0</wp14:pctHeight>
            </wp14:sizeRelV>
          </wp:anchor>
        </w:drawing>
      </w:r>
    </w:p>
    <w:p w:rsidR="003154B8" w:rsidRPr="003154B8" w:rsidRDefault="003154B8" w:rsidP="003154B8">
      <w:pPr>
        <w:rPr>
          <w:color w:val="084686" w:themeColor="text1"/>
        </w:rPr>
      </w:pPr>
      <w:r w:rsidRPr="003154B8">
        <w:rPr>
          <w:noProof/>
          <w:color w:val="084686" w:themeColor="text1"/>
          <w:lang w:eastAsia="nl-NL"/>
        </w:rPr>
        <w:drawing>
          <wp:anchor distT="0" distB="0" distL="114300" distR="114300" simplePos="0" relativeHeight="251644416" behindDoc="1" locked="0" layoutInCell="1" allowOverlap="1" wp14:anchorId="4561684F" wp14:editId="44EB8799">
            <wp:simplePos x="0" y="0"/>
            <wp:positionH relativeFrom="column">
              <wp:posOffset>1257300</wp:posOffset>
            </wp:positionH>
            <wp:positionV relativeFrom="paragraph">
              <wp:posOffset>44450</wp:posOffset>
            </wp:positionV>
            <wp:extent cx="1762125" cy="723900"/>
            <wp:effectExtent l="0" t="0" r="9525" b="0"/>
            <wp:wrapTight wrapText="bothSides">
              <wp:wrapPolygon edited="0">
                <wp:start x="0" y="0"/>
                <wp:lineTo x="0" y="21032"/>
                <wp:lineTo x="21483" y="21032"/>
                <wp:lineTo x="21483" y="0"/>
                <wp:lineTo x="0" y="0"/>
              </wp:wrapPolygon>
            </wp:wrapTight>
            <wp:docPr id="36" name="Afbeelding 36" descr="http://www.onetomarket.nl/wp-content/uploads/2010/11/Interact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netomarket.nl/wp-content/uploads/2010/11/Interactie2.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62125" cy="723900"/>
                    </a:xfrm>
                    <a:prstGeom prst="rect">
                      <a:avLst/>
                    </a:prstGeom>
                    <a:noFill/>
                  </pic:spPr>
                </pic:pic>
              </a:graphicData>
            </a:graphic>
            <wp14:sizeRelH relativeFrom="page">
              <wp14:pctWidth>0</wp14:pctWidth>
            </wp14:sizeRelH>
            <wp14:sizeRelV relativeFrom="page">
              <wp14:pctHeight>0</wp14:pctHeight>
            </wp14:sizeRelV>
          </wp:anchor>
        </w:drawing>
      </w:r>
    </w:p>
    <w:p w:rsidR="003154B8" w:rsidRPr="003154B8" w:rsidRDefault="003154B8" w:rsidP="003154B8">
      <w:pPr>
        <w:rPr>
          <w:color w:val="084686" w:themeColor="text1"/>
        </w:rPr>
      </w:pPr>
      <w:r w:rsidRPr="003154B8">
        <w:rPr>
          <w:color w:val="084686" w:themeColor="text1"/>
        </w:rPr>
        <w:t>Film kijken         Interactie</w:t>
      </w:r>
    </w:p>
    <w:p w:rsidR="003154B8" w:rsidRPr="003154B8" w:rsidRDefault="003154B8" w:rsidP="003154B8">
      <w:pPr>
        <w:rPr>
          <w:color w:val="084686" w:themeColor="text1"/>
        </w:rPr>
      </w:pPr>
    </w:p>
    <w:p w:rsidR="003154B8" w:rsidRPr="003154B8" w:rsidRDefault="003154B8" w:rsidP="003154B8">
      <w:pPr>
        <w:rPr>
          <w:color w:val="084686" w:themeColor="text1"/>
        </w:rPr>
      </w:pPr>
    </w:p>
    <w:p w:rsidR="003154B8" w:rsidRPr="003154B8" w:rsidRDefault="003154B8" w:rsidP="003154B8">
      <w:pPr>
        <w:rPr>
          <w:color w:val="084686" w:themeColor="text1"/>
        </w:rPr>
      </w:pPr>
      <w:r w:rsidRPr="003154B8">
        <w:rPr>
          <w:noProof/>
          <w:color w:val="084686" w:themeColor="text1"/>
          <w:lang w:eastAsia="nl-NL"/>
        </w:rPr>
        <w:drawing>
          <wp:anchor distT="0" distB="0" distL="114300" distR="114300" simplePos="0" relativeHeight="251648512" behindDoc="1" locked="0" layoutInCell="1" allowOverlap="1" wp14:anchorId="1ABDDDD0" wp14:editId="00F33741">
            <wp:simplePos x="0" y="0"/>
            <wp:positionH relativeFrom="column">
              <wp:posOffset>-114300</wp:posOffset>
            </wp:positionH>
            <wp:positionV relativeFrom="paragraph">
              <wp:posOffset>87630</wp:posOffset>
            </wp:positionV>
            <wp:extent cx="1028700" cy="1021080"/>
            <wp:effectExtent l="0" t="0" r="0" b="7620"/>
            <wp:wrapTight wrapText="bothSides">
              <wp:wrapPolygon edited="0">
                <wp:start x="0" y="0"/>
                <wp:lineTo x="0" y="21358"/>
                <wp:lineTo x="21200" y="21358"/>
                <wp:lineTo x="21200" y="0"/>
                <wp:lineTo x="0" y="0"/>
              </wp:wrapPolygon>
            </wp:wrapTight>
            <wp:docPr id="35" name="Afbeelding 35" descr="http://www.toontalent.nl/files/bestanden/toontalent-present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oontalent.nl/files/bestanden/toontalent-presentatie.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028700" cy="1021080"/>
                    </a:xfrm>
                    <a:prstGeom prst="rect">
                      <a:avLst/>
                    </a:prstGeom>
                    <a:noFill/>
                  </pic:spPr>
                </pic:pic>
              </a:graphicData>
            </a:graphic>
            <wp14:sizeRelH relativeFrom="page">
              <wp14:pctWidth>0</wp14:pctWidth>
            </wp14:sizeRelH>
            <wp14:sizeRelV relativeFrom="page">
              <wp14:pctHeight>0</wp14:pctHeight>
            </wp14:sizeRelV>
          </wp:anchor>
        </w:drawing>
      </w:r>
    </w:p>
    <w:p w:rsidR="003154B8" w:rsidRPr="003154B8" w:rsidRDefault="003154B8" w:rsidP="003154B8">
      <w:pPr>
        <w:rPr>
          <w:color w:val="084686" w:themeColor="text1"/>
        </w:rPr>
      </w:pPr>
      <w:r w:rsidRPr="003154B8">
        <w:rPr>
          <w:noProof/>
          <w:color w:val="084686" w:themeColor="text1"/>
          <w:lang w:eastAsia="nl-NL"/>
        </w:rPr>
        <w:drawing>
          <wp:anchor distT="0" distB="0" distL="114300" distR="114300" simplePos="0" relativeHeight="251652608" behindDoc="1" locked="0" layoutInCell="1" allowOverlap="1" wp14:anchorId="0D9B5F0E" wp14:editId="1C9A5689">
            <wp:simplePos x="0" y="0"/>
            <wp:positionH relativeFrom="column">
              <wp:posOffset>1371600</wp:posOffset>
            </wp:positionH>
            <wp:positionV relativeFrom="paragraph">
              <wp:posOffset>155575</wp:posOffset>
            </wp:positionV>
            <wp:extent cx="800100" cy="790575"/>
            <wp:effectExtent l="0" t="0" r="0" b="9525"/>
            <wp:wrapTight wrapText="bothSides">
              <wp:wrapPolygon edited="0">
                <wp:start x="0" y="0"/>
                <wp:lineTo x="0" y="21340"/>
                <wp:lineTo x="21086" y="21340"/>
                <wp:lineTo x="21086" y="0"/>
                <wp:lineTo x="0" y="0"/>
              </wp:wrapPolygon>
            </wp:wrapTight>
            <wp:docPr id="34" name="Afbeelding 34" descr="http://fwncwww14.wks.gorlaeus.net/images/home/news/samenwerking_Leiden_Del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wncwww14.wks.gorlaeus.net/images/home/news/samenwerking_Leiden_Delft.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pic:spPr>
                </pic:pic>
              </a:graphicData>
            </a:graphic>
            <wp14:sizeRelH relativeFrom="page">
              <wp14:pctWidth>0</wp14:pctWidth>
            </wp14:sizeRelH>
            <wp14:sizeRelV relativeFrom="page">
              <wp14:pctHeight>0</wp14:pctHeight>
            </wp14:sizeRelV>
          </wp:anchor>
        </w:drawing>
      </w:r>
    </w:p>
    <w:p w:rsidR="003154B8" w:rsidRPr="003154B8" w:rsidRDefault="003154B8" w:rsidP="003154B8">
      <w:pPr>
        <w:rPr>
          <w:color w:val="084686" w:themeColor="text1"/>
        </w:rPr>
      </w:pPr>
      <w:bookmarkStart w:id="11" w:name="_Toc321836658"/>
      <w:bookmarkStart w:id="12" w:name="_Toc321739092"/>
      <w:bookmarkStart w:id="13" w:name="_Toc319056066"/>
      <w:bookmarkStart w:id="14" w:name="_Toc318989511"/>
      <w:bookmarkStart w:id="15" w:name="_Toc318985291"/>
      <w:r w:rsidRPr="003154B8">
        <w:rPr>
          <w:color w:val="084686" w:themeColor="text1"/>
        </w:rPr>
        <w:t>Presentatie Groepsopdracht</w:t>
      </w:r>
      <w:bookmarkEnd w:id="11"/>
      <w:bookmarkEnd w:id="12"/>
      <w:bookmarkEnd w:id="13"/>
      <w:bookmarkEnd w:id="14"/>
      <w:bookmarkEnd w:id="15"/>
      <w:r w:rsidRPr="003154B8">
        <w:rPr>
          <w:color w:val="084686" w:themeColor="text1"/>
        </w:rPr>
        <w:tab/>
      </w:r>
    </w:p>
    <w:p w:rsidR="003154B8" w:rsidRPr="003154B8" w:rsidRDefault="003154B8" w:rsidP="003154B8">
      <w:pPr>
        <w:rPr>
          <w:color w:val="084686" w:themeColor="text1"/>
        </w:rPr>
      </w:pPr>
    </w:p>
    <w:p w:rsidR="003154B8" w:rsidRPr="003154B8" w:rsidRDefault="003154B8" w:rsidP="003154B8">
      <w:pPr>
        <w:rPr>
          <w:color w:val="084686" w:themeColor="text1"/>
        </w:rPr>
      </w:pPr>
    </w:p>
    <w:p w:rsidR="003154B8" w:rsidRPr="003154B8" w:rsidRDefault="003154B8" w:rsidP="003154B8">
      <w:pPr>
        <w:rPr>
          <w:color w:val="084686" w:themeColor="text1"/>
        </w:rPr>
      </w:pPr>
    </w:p>
    <w:p w:rsidR="003154B8" w:rsidRPr="003154B8" w:rsidRDefault="003154B8" w:rsidP="003154B8">
      <w:pPr>
        <w:rPr>
          <w:color w:val="084686" w:themeColor="text1"/>
        </w:rPr>
      </w:pPr>
      <w:r w:rsidRPr="003154B8">
        <w:rPr>
          <w:noProof/>
          <w:color w:val="084686" w:themeColor="text1"/>
          <w:lang w:eastAsia="nl-NL"/>
        </w:rPr>
        <w:drawing>
          <wp:anchor distT="0" distB="0" distL="114300" distR="114300" simplePos="0" relativeHeight="251656704" behindDoc="1" locked="0" layoutInCell="1" allowOverlap="1" wp14:anchorId="67F67875" wp14:editId="757808EA">
            <wp:simplePos x="0" y="0"/>
            <wp:positionH relativeFrom="column">
              <wp:posOffset>-114300</wp:posOffset>
            </wp:positionH>
            <wp:positionV relativeFrom="paragraph">
              <wp:posOffset>34290</wp:posOffset>
            </wp:positionV>
            <wp:extent cx="800100" cy="800100"/>
            <wp:effectExtent l="0" t="0" r="0" b="0"/>
            <wp:wrapTight wrapText="bothSides">
              <wp:wrapPolygon edited="0">
                <wp:start x="0" y="0"/>
                <wp:lineTo x="0" y="21086"/>
                <wp:lineTo x="21086" y="21086"/>
                <wp:lineTo x="21086" y="0"/>
                <wp:lineTo x="0" y="0"/>
              </wp:wrapPolygon>
            </wp:wrapTight>
            <wp:docPr id="33" name="Afbeelding 33" descr="http://www.assessmentinfo.nl/afbeeldingen/assessmentbespiegel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sessmentinfo.nl/afbeeldingen/assessmentbespiegelingen.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p>
    <w:p w:rsidR="003154B8" w:rsidRPr="003154B8" w:rsidRDefault="003154B8" w:rsidP="003154B8">
      <w:pPr>
        <w:rPr>
          <w:color w:val="084686" w:themeColor="text1"/>
        </w:rPr>
      </w:pPr>
    </w:p>
    <w:p w:rsidR="003154B8" w:rsidRPr="003154B8" w:rsidRDefault="003154B8" w:rsidP="003154B8">
      <w:pPr>
        <w:rPr>
          <w:color w:val="084686" w:themeColor="text1"/>
        </w:rPr>
      </w:pPr>
      <w:r w:rsidRPr="003154B8">
        <w:rPr>
          <w:color w:val="084686" w:themeColor="text1"/>
        </w:rPr>
        <w:t xml:space="preserve">   Individuele opdracht</w:t>
      </w:r>
      <w:r w:rsidRPr="003154B8">
        <w:rPr>
          <w:color w:val="084686" w:themeColor="text1"/>
        </w:rPr>
        <w:tab/>
      </w:r>
      <w:r w:rsidRPr="003154B8">
        <w:rPr>
          <w:color w:val="084686" w:themeColor="text1"/>
        </w:rPr>
        <w:br w:type="page"/>
      </w:r>
      <w:bookmarkStart w:id="16" w:name="_Toc321836660"/>
    </w:p>
    <w:p w:rsidR="003154B8" w:rsidRPr="003154B8" w:rsidRDefault="003154B8" w:rsidP="003154B8">
      <w:pPr>
        <w:pStyle w:val="Opmaakprofiel3"/>
        <w:spacing w:line="276" w:lineRule="auto"/>
        <w:rPr>
          <w:color w:val="084686" w:themeColor="text1"/>
        </w:rPr>
      </w:pPr>
      <w:r w:rsidRPr="003154B8">
        <w:rPr>
          <w:color w:val="084686" w:themeColor="text1"/>
        </w:rPr>
        <w:lastRenderedPageBreak/>
        <w:t xml:space="preserve"> </w:t>
      </w:r>
    </w:p>
    <w:p w:rsidR="003154B8" w:rsidRPr="003154B8" w:rsidRDefault="003154B8" w:rsidP="003154B8">
      <w:pPr>
        <w:pStyle w:val="Kop1"/>
        <w:rPr>
          <w:color w:val="084686" w:themeColor="text1"/>
        </w:rPr>
      </w:pPr>
      <w:bookmarkStart w:id="17" w:name="_Toc407094415"/>
      <w:bookmarkStart w:id="18" w:name="_Toc407094172"/>
      <w:bookmarkStart w:id="19" w:name="_Toc407094008"/>
      <w:bookmarkStart w:id="20" w:name="_Toc407093842"/>
      <w:bookmarkStart w:id="21" w:name="_Toc405552198"/>
      <w:bookmarkStart w:id="22" w:name="_Toc430084982"/>
      <w:r w:rsidRPr="003154B8">
        <w:rPr>
          <w:color w:val="084686" w:themeColor="text1"/>
        </w:rPr>
        <w:t>Algemene informatie, leerdoelen en presentatieschema</w:t>
      </w:r>
      <w:bookmarkEnd w:id="16"/>
      <w:bookmarkEnd w:id="17"/>
      <w:bookmarkEnd w:id="18"/>
      <w:bookmarkEnd w:id="19"/>
      <w:bookmarkEnd w:id="20"/>
      <w:bookmarkEnd w:id="21"/>
      <w:bookmarkEnd w:id="22"/>
    </w:p>
    <w:p w:rsidR="003154B8" w:rsidRPr="003154B8" w:rsidRDefault="003154B8" w:rsidP="003154B8">
      <w:pPr>
        <w:rPr>
          <w:color w:val="084686" w:themeColor="text1"/>
        </w:rPr>
      </w:pPr>
      <w:bookmarkStart w:id="23" w:name="_Toc321836661"/>
    </w:p>
    <w:p w:rsidR="003154B8" w:rsidRPr="003154B8" w:rsidRDefault="003154B8" w:rsidP="003154B8">
      <w:pPr>
        <w:pStyle w:val="Kop2"/>
        <w:rPr>
          <w:color w:val="084686" w:themeColor="text1"/>
        </w:rPr>
      </w:pPr>
      <w:bookmarkStart w:id="24" w:name="_Toc407094416"/>
      <w:bookmarkStart w:id="25" w:name="_Toc407094173"/>
      <w:bookmarkStart w:id="26" w:name="_Toc407094009"/>
      <w:bookmarkStart w:id="27" w:name="_Toc407093843"/>
      <w:bookmarkStart w:id="28" w:name="_Toc405552199"/>
      <w:bookmarkStart w:id="29" w:name="_Toc430084983"/>
      <w:r w:rsidRPr="003154B8">
        <w:rPr>
          <w:color w:val="084686" w:themeColor="text1"/>
        </w:rPr>
        <w:t>Algemene informatie</w:t>
      </w:r>
      <w:bookmarkEnd w:id="23"/>
      <w:bookmarkEnd w:id="24"/>
      <w:bookmarkEnd w:id="25"/>
      <w:bookmarkEnd w:id="26"/>
      <w:bookmarkEnd w:id="27"/>
      <w:bookmarkEnd w:id="28"/>
      <w:bookmarkEnd w:id="29"/>
    </w:p>
    <w:p w:rsidR="003154B8" w:rsidRPr="003154B8" w:rsidRDefault="003154B8" w:rsidP="003154B8">
      <w:pPr>
        <w:rPr>
          <w:color w:val="084686" w:themeColor="text1"/>
        </w:rPr>
      </w:pPr>
    </w:p>
    <w:p w:rsidR="003154B8" w:rsidRPr="003154B8" w:rsidRDefault="003154B8" w:rsidP="003154B8">
      <w:pPr>
        <w:rPr>
          <w:color w:val="084686" w:themeColor="text1"/>
        </w:rPr>
      </w:pPr>
      <w:r w:rsidRPr="003154B8">
        <w:rPr>
          <w:color w:val="084686" w:themeColor="text1"/>
        </w:rPr>
        <w:t xml:space="preserve">De totale duur van deze training is 8 uur. </w:t>
      </w:r>
    </w:p>
    <w:p w:rsidR="003154B8" w:rsidRPr="003154B8" w:rsidRDefault="003154B8" w:rsidP="003154B8">
      <w:pPr>
        <w:rPr>
          <w:color w:val="084686" w:themeColor="text1"/>
        </w:rPr>
      </w:pPr>
      <w:r w:rsidRPr="003154B8">
        <w:rPr>
          <w:color w:val="084686" w:themeColor="text1"/>
        </w:rPr>
        <w:t xml:space="preserve">Na het volgen van de training hebben de Ambulancechauffeurs kennis en ervaring opgedaan met rijden op de baan en de openbare weg. Deze kennis en ervaring gaat de Ambulancechauffeurs verder helpen in hun dagelijkse uitvoering van het werk. </w:t>
      </w:r>
      <w:r w:rsidR="00403E8D">
        <w:rPr>
          <w:color w:val="084686" w:themeColor="text1"/>
        </w:rPr>
        <w:t xml:space="preserve">De training is vooral bedoeld als stuk bewustwording. </w:t>
      </w:r>
    </w:p>
    <w:p w:rsidR="003154B8" w:rsidRPr="003154B8" w:rsidRDefault="003154B8" w:rsidP="003154B8">
      <w:pPr>
        <w:rPr>
          <w:rFonts w:cs="Arial"/>
          <w:color w:val="084686" w:themeColor="text1"/>
        </w:rPr>
      </w:pPr>
    </w:p>
    <w:p w:rsidR="003154B8" w:rsidRPr="003154B8" w:rsidRDefault="003154B8" w:rsidP="003154B8">
      <w:pPr>
        <w:pStyle w:val="Kop2"/>
        <w:rPr>
          <w:color w:val="084686" w:themeColor="text1"/>
        </w:rPr>
      </w:pPr>
      <w:bookmarkStart w:id="30" w:name="_Toc407094417"/>
      <w:bookmarkStart w:id="31" w:name="_Toc407094174"/>
      <w:bookmarkStart w:id="32" w:name="_Toc407094010"/>
      <w:bookmarkStart w:id="33" w:name="_Toc407093844"/>
      <w:bookmarkStart w:id="34" w:name="_Toc405552200"/>
      <w:bookmarkStart w:id="35" w:name="_Toc321836662"/>
      <w:bookmarkStart w:id="36" w:name="_Toc430084984"/>
      <w:r w:rsidRPr="003154B8">
        <w:rPr>
          <w:color w:val="084686" w:themeColor="text1"/>
        </w:rPr>
        <w:t>Leerdoelen</w:t>
      </w:r>
      <w:bookmarkEnd w:id="30"/>
      <w:bookmarkEnd w:id="31"/>
      <w:bookmarkEnd w:id="32"/>
      <w:bookmarkEnd w:id="33"/>
      <w:bookmarkEnd w:id="34"/>
      <w:bookmarkEnd w:id="35"/>
      <w:bookmarkEnd w:id="36"/>
    </w:p>
    <w:p w:rsidR="003154B8" w:rsidRPr="003154B8" w:rsidRDefault="003154B8" w:rsidP="003154B8">
      <w:pPr>
        <w:rPr>
          <w:rFonts w:cs="Arial"/>
          <w:color w:val="084686" w:themeColor="text1"/>
        </w:rPr>
      </w:pPr>
    </w:p>
    <w:p w:rsidR="003154B8" w:rsidRPr="003154B8" w:rsidRDefault="003154B8" w:rsidP="003154B8">
      <w:pPr>
        <w:spacing w:line="300" w:lineRule="atLeast"/>
        <w:rPr>
          <w:color w:val="084686" w:themeColor="text1"/>
        </w:rPr>
      </w:pPr>
      <w:bookmarkStart w:id="37" w:name="_Toc321836664"/>
      <w:bookmarkStart w:id="38" w:name="_Toc318979865"/>
      <w:r w:rsidRPr="003154B8">
        <w:rPr>
          <w:color w:val="084686" w:themeColor="text1"/>
        </w:rPr>
        <w:t>Aan het eind van de module kan de Ambulancechauffeur...</w:t>
      </w:r>
    </w:p>
    <w:p w:rsidR="003154B8" w:rsidRPr="003154B8" w:rsidRDefault="003154B8" w:rsidP="003154B8">
      <w:pPr>
        <w:pStyle w:val="Lijstalinea"/>
        <w:numPr>
          <w:ilvl w:val="0"/>
          <w:numId w:val="1"/>
        </w:numPr>
        <w:rPr>
          <w:color w:val="084686" w:themeColor="text1"/>
        </w:rPr>
      </w:pPr>
      <w:r w:rsidRPr="003154B8">
        <w:rPr>
          <w:rFonts w:cs="Arial"/>
          <w:color w:val="084686" w:themeColor="text1"/>
          <w:szCs w:val="22"/>
        </w:rPr>
        <w:t xml:space="preserve">Demonstreren wat een goede zit- en stuurhouding is </w:t>
      </w:r>
    </w:p>
    <w:p w:rsidR="003154B8" w:rsidRPr="003154B8" w:rsidRDefault="003154B8" w:rsidP="003154B8">
      <w:pPr>
        <w:numPr>
          <w:ilvl w:val="0"/>
          <w:numId w:val="1"/>
        </w:numPr>
        <w:spacing w:after="0" w:line="300" w:lineRule="atLeast"/>
        <w:rPr>
          <w:rFonts w:cs="Times New Roman"/>
          <w:color w:val="084686" w:themeColor="text1"/>
          <w:szCs w:val="24"/>
        </w:rPr>
      </w:pPr>
      <w:r w:rsidRPr="003154B8">
        <w:rPr>
          <w:rFonts w:cs="Arial"/>
          <w:color w:val="084686" w:themeColor="text1"/>
        </w:rPr>
        <w:t>Demonstreren hoe je de spiegels zo effectief mogelijk instelt</w:t>
      </w:r>
    </w:p>
    <w:p w:rsidR="003154B8" w:rsidRPr="003154B8" w:rsidRDefault="003154B8" w:rsidP="003154B8">
      <w:pPr>
        <w:numPr>
          <w:ilvl w:val="0"/>
          <w:numId w:val="1"/>
        </w:numPr>
        <w:spacing w:after="0" w:line="300" w:lineRule="atLeast"/>
        <w:rPr>
          <w:color w:val="084686" w:themeColor="text1"/>
        </w:rPr>
      </w:pPr>
      <w:r w:rsidRPr="003154B8">
        <w:rPr>
          <w:color w:val="084686" w:themeColor="text1"/>
        </w:rPr>
        <w:t>Benoemen en op de weg laten zien wat de kenmerken zijn van een woonerf</w:t>
      </w:r>
    </w:p>
    <w:p w:rsidR="003154B8" w:rsidRPr="003154B8" w:rsidRDefault="003154B8" w:rsidP="003154B8">
      <w:pPr>
        <w:numPr>
          <w:ilvl w:val="0"/>
          <w:numId w:val="1"/>
        </w:numPr>
        <w:spacing w:after="0" w:line="300" w:lineRule="atLeast"/>
        <w:rPr>
          <w:color w:val="084686" w:themeColor="text1"/>
        </w:rPr>
      </w:pPr>
      <w:r w:rsidRPr="003154B8">
        <w:rPr>
          <w:color w:val="084686" w:themeColor="text1"/>
        </w:rPr>
        <w:t>Benoemen en op de weg laten zien wat de kenmerken zijn van een 30 km zone</w:t>
      </w:r>
    </w:p>
    <w:p w:rsidR="003154B8" w:rsidRPr="003154B8" w:rsidRDefault="003154B8" w:rsidP="003154B8">
      <w:pPr>
        <w:numPr>
          <w:ilvl w:val="0"/>
          <w:numId w:val="1"/>
        </w:numPr>
        <w:spacing w:after="0" w:line="300" w:lineRule="atLeast"/>
        <w:rPr>
          <w:color w:val="084686" w:themeColor="text1"/>
        </w:rPr>
      </w:pPr>
      <w:r w:rsidRPr="003154B8">
        <w:rPr>
          <w:color w:val="084686" w:themeColor="text1"/>
        </w:rPr>
        <w:t>Benoemen en op de weg laten zien wat de kenmerken zijn van een 50 km zone</w:t>
      </w:r>
    </w:p>
    <w:p w:rsidR="003154B8" w:rsidRPr="003154B8" w:rsidRDefault="003154B8" w:rsidP="003154B8">
      <w:pPr>
        <w:numPr>
          <w:ilvl w:val="0"/>
          <w:numId w:val="1"/>
        </w:numPr>
        <w:spacing w:after="0" w:line="300" w:lineRule="atLeast"/>
        <w:rPr>
          <w:color w:val="084686" w:themeColor="text1"/>
        </w:rPr>
      </w:pPr>
      <w:r w:rsidRPr="003154B8">
        <w:rPr>
          <w:color w:val="084686" w:themeColor="text1"/>
        </w:rPr>
        <w:t>Benoemen en op de weg laten zien wat de kenmerken zijn van een autosnelweg</w:t>
      </w:r>
    </w:p>
    <w:p w:rsidR="003154B8" w:rsidRPr="003154B8" w:rsidRDefault="003154B8" w:rsidP="003154B8">
      <w:pPr>
        <w:numPr>
          <w:ilvl w:val="0"/>
          <w:numId w:val="1"/>
        </w:numPr>
        <w:spacing w:after="0" w:line="300" w:lineRule="atLeast"/>
        <w:rPr>
          <w:color w:val="084686" w:themeColor="text1"/>
        </w:rPr>
      </w:pPr>
      <w:r w:rsidRPr="003154B8">
        <w:rPr>
          <w:color w:val="084686" w:themeColor="text1"/>
        </w:rPr>
        <w:t>Benoemen en demonstreren hoe je een rotonde efficiënt en effectief kan rijden rekening houdend met het comfort van de patiënt</w:t>
      </w:r>
    </w:p>
    <w:p w:rsidR="003154B8" w:rsidRPr="003154B8" w:rsidRDefault="003154B8" w:rsidP="003154B8">
      <w:pPr>
        <w:numPr>
          <w:ilvl w:val="0"/>
          <w:numId w:val="1"/>
        </w:numPr>
        <w:spacing w:after="0" w:line="300" w:lineRule="atLeast"/>
        <w:rPr>
          <w:color w:val="084686" w:themeColor="text1"/>
        </w:rPr>
      </w:pPr>
      <w:r w:rsidRPr="003154B8">
        <w:rPr>
          <w:color w:val="084686" w:themeColor="text1"/>
        </w:rPr>
        <w:t>Benoemen wat de voor- en de nadelen zijn van trekken en duwen aan het stuur</w:t>
      </w:r>
    </w:p>
    <w:p w:rsidR="003154B8" w:rsidRPr="003154B8" w:rsidRDefault="003154B8" w:rsidP="003154B8">
      <w:pPr>
        <w:numPr>
          <w:ilvl w:val="0"/>
          <w:numId w:val="1"/>
        </w:numPr>
        <w:spacing w:after="0" w:line="300" w:lineRule="atLeast"/>
        <w:rPr>
          <w:color w:val="084686" w:themeColor="text1"/>
        </w:rPr>
      </w:pPr>
      <w:r w:rsidRPr="003154B8">
        <w:rPr>
          <w:color w:val="084686" w:themeColor="text1"/>
        </w:rPr>
        <w:t>Demonstreren hoe je veilig en effectief kan keren op de rijbaan</w:t>
      </w:r>
    </w:p>
    <w:p w:rsidR="003154B8" w:rsidRPr="003154B8" w:rsidRDefault="003154B8" w:rsidP="003154B8">
      <w:pPr>
        <w:numPr>
          <w:ilvl w:val="0"/>
          <w:numId w:val="1"/>
        </w:numPr>
        <w:spacing w:after="0" w:line="300" w:lineRule="atLeast"/>
        <w:rPr>
          <w:color w:val="084686" w:themeColor="text1"/>
        </w:rPr>
      </w:pPr>
      <w:r w:rsidRPr="003154B8">
        <w:rPr>
          <w:color w:val="084686" w:themeColor="text1"/>
        </w:rPr>
        <w:t xml:space="preserve">Verklaren wat de strepen op de weg betekenen </w:t>
      </w:r>
    </w:p>
    <w:p w:rsidR="003154B8" w:rsidRDefault="003154B8" w:rsidP="003154B8">
      <w:pPr>
        <w:numPr>
          <w:ilvl w:val="0"/>
          <w:numId w:val="1"/>
        </w:numPr>
        <w:spacing w:after="0" w:line="300" w:lineRule="atLeast"/>
        <w:rPr>
          <w:color w:val="084686" w:themeColor="text1"/>
        </w:rPr>
      </w:pPr>
      <w:r w:rsidRPr="003154B8">
        <w:rPr>
          <w:color w:val="084686" w:themeColor="text1"/>
        </w:rPr>
        <w:t>Benoemen wat de voor- en de nadelen zijn van positieve en negatieve verkanting</w:t>
      </w:r>
    </w:p>
    <w:p w:rsidR="00606EFC" w:rsidRPr="003154B8" w:rsidRDefault="0078669F" w:rsidP="003154B8">
      <w:pPr>
        <w:numPr>
          <w:ilvl w:val="0"/>
          <w:numId w:val="1"/>
        </w:numPr>
        <w:spacing w:after="0" w:line="300" w:lineRule="atLeast"/>
        <w:rPr>
          <w:color w:val="084686" w:themeColor="text1"/>
        </w:rPr>
      </w:pPr>
      <w:r>
        <w:rPr>
          <w:color w:val="084686" w:themeColor="text1"/>
        </w:rPr>
        <w:t>Demonstreren hoe je op een effectieve en effectieve wijze gebruik maakt van de pedalen en de koppeling</w:t>
      </w:r>
    </w:p>
    <w:p w:rsidR="003154B8" w:rsidRPr="003154B8" w:rsidRDefault="003154B8" w:rsidP="003154B8">
      <w:pPr>
        <w:spacing w:line="300" w:lineRule="atLeast"/>
        <w:ind w:left="720"/>
        <w:rPr>
          <w:color w:val="084686" w:themeColor="text1"/>
        </w:rPr>
      </w:pPr>
    </w:p>
    <w:p w:rsidR="003154B8" w:rsidRPr="003154B8" w:rsidRDefault="003154B8" w:rsidP="003154B8">
      <w:pPr>
        <w:rPr>
          <w:rFonts w:cs="Arial"/>
          <w:bCs/>
          <w:color w:val="084686" w:themeColor="text1"/>
          <w:kern w:val="28"/>
          <w:sz w:val="22"/>
        </w:rPr>
      </w:pPr>
      <w:r w:rsidRPr="003154B8">
        <w:rPr>
          <w:b/>
          <w:color w:val="084686" w:themeColor="text1"/>
          <w:sz w:val="22"/>
        </w:rPr>
        <w:br w:type="page"/>
      </w:r>
    </w:p>
    <w:p w:rsidR="003154B8" w:rsidRPr="003154B8" w:rsidRDefault="003154B8" w:rsidP="003154B8">
      <w:pPr>
        <w:pStyle w:val="Kop2"/>
        <w:rPr>
          <w:color w:val="084686" w:themeColor="text1"/>
        </w:rPr>
      </w:pPr>
      <w:bookmarkStart w:id="39" w:name="_Toc407094418"/>
      <w:bookmarkStart w:id="40" w:name="_Toc407094175"/>
      <w:bookmarkStart w:id="41" w:name="_Toc407094011"/>
      <w:bookmarkStart w:id="42" w:name="_Toc407093845"/>
      <w:bookmarkStart w:id="43" w:name="_Toc405552201"/>
      <w:bookmarkStart w:id="44" w:name="_Toc430084985"/>
      <w:r w:rsidRPr="003154B8">
        <w:rPr>
          <w:color w:val="084686" w:themeColor="text1"/>
        </w:rPr>
        <w:lastRenderedPageBreak/>
        <w:t>Presentatieschema</w:t>
      </w:r>
      <w:bookmarkEnd w:id="37"/>
      <w:bookmarkEnd w:id="38"/>
      <w:bookmarkEnd w:id="39"/>
      <w:bookmarkEnd w:id="40"/>
      <w:bookmarkEnd w:id="41"/>
      <w:bookmarkEnd w:id="42"/>
      <w:bookmarkEnd w:id="43"/>
      <w:bookmarkEnd w:id="44"/>
    </w:p>
    <w:p w:rsidR="003154B8" w:rsidRPr="003154B8" w:rsidRDefault="003154B8" w:rsidP="003154B8">
      <w:pPr>
        <w:pStyle w:val="Opmaakprofiel4"/>
        <w:spacing w:line="276" w:lineRule="auto"/>
        <w:rPr>
          <w:color w:val="084686" w:themeColor="text1"/>
        </w:rPr>
      </w:pPr>
    </w:p>
    <w:tbl>
      <w:tblPr>
        <w:tblW w:w="10283"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6"/>
        <w:gridCol w:w="850"/>
        <w:gridCol w:w="2268"/>
        <w:gridCol w:w="2835"/>
        <w:gridCol w:w="1843"/>
        <w:gridCol w:w="1701"/>
      </w:tblGrid>
      <w:tr w:rsidR="003154B8" w:rsidRPr="003154B8" w:rsidTr="00403E8D">
        <w:tc>
          <w:tcPr>
            <w:tcW w:w="786" w:type="dxa"/>
            <w:tcBorders>
              <w:top w:val="single" w:sz="4" w:space="0" w:color="auto"/>
              <w:left w:val="single" w:sz="4" w:space="0" w:color="auto"/>
              <w:bottom w:val="single" w:sz="4" w:space="0" w:color="auto"/>
              <w:right w:val="single" w:sz="4" w:space="0" w:color="auto"/>
            </w:tcBorders>
            <w:shd w:val="clear" w:color="auto" w:fill="C0C0C0"/>
          </w:tcPr>
          <w:p w:rsidR="003154B8" w:rsidRPr="003154B8" w:rsidRDefault="003154B8" w:rsidP="00403E8D">
            <w:pPr>
              <w:rPr>
                <w:rFonts w:cs="Arial"/>
                <w:b/>
                <w:color w:val="084686" w:themeColor="text1"/>
                <w:szCs w:val="20"/>
              </w:rPr>
            </w:pPr>
            <w:r w:rsidRPr="003154B8">
              <w:rPr>
                <w:rFonts w:cs="Arial"/>
                <w:b/>
                <w:color w:val="084686" w:themeColor="text1"/>
                <w:szCs w:val="20"/>
              </w:rPr>
              <w:t>Begin-tijd</w:t>
            </w:r>
          </w:p>
        </w:tc>
        <w:tc>
          <w:tcPr>
            <w:tcW w:w="850" w:type="dxa"/>
            <w:tcBorders>
              <w:top w:val="single" w:sz="4" w:space="0" w:color="auto"/>
              <w:left w:val="single" w:sz="4" w:space="0" w:color="auto"/>
              <w:bottom w:val="single" w:sz="4" w:space="0" w:color="auto"/>
              <w:right w:val="single" w:sz="4" w:space="0" w:color="auto"/>
            </w:tcBorders>
            <w:shd w:val="clear" w:color="auto" w:fill="C0C0C0"/>
            <w:hideMark/>
          </w:tcPr>
          <w:p w:rsidR="003154B8" w:rsidRPr="003154B8" w:rsidRDefault="003154B8" w:rsidP="00403E8D">
            <w:pPr>
              <w:rPr>
                <w:rFonts w:cs="Arial"/>
                <w:b/>
                <w:color w:val="084686" w:themeColor="text1"/>
                <w:szCs w:val="20"/>
              </w:rPr>
            </w:pPr>
            <w:r w:rsidRPr="003154B8">
              <w:rPr>
                <w:rFonts w:cs="Arial"/>
                <w:b/>
                <w:color w:val="084686" w:themeColor="text1"/>
                <w:szCs w:val="20"/>
              </w:rPr>
              <w:t>Duur</w:t>
            </w:r>
          </w:p>
        </w:tc>
        <w:tc>
          <w:tcPr>
            <w:tcW w:w="2268" w:type="dxa"/>
            <w:tcBorders>
              <w:top w:val="single" w:sz="4" w:space="0" w:color="auto"/>
              <w:left w:val="single" w:sz="4" w:space="0" w:color="auto"/>
              <w:bottom w:val="single" w:sz="4" w:space="0" w:color="auto"/>
              <w:right w:val="single" w:sz="4" w:space="0" w:color="auto"/>
            </w:tcBorders>
            <w:shd w:val="clear" w:color="auto" w:fill="C0C0C0"/>
            <w:hideMark/>
          </w:tcPr>
          <w:p w:rsidR="003154B8" w:rsidRPr="003154B8" w:rsidRDefault="003154B8" w:rsidP="00403E8D">
            <w:pPr>
              <w:rPr>
                <w:rFonts w:cs="Arial"/>
                <w:b/>
                <w:color w:val="084686" w:themeColor="text1"/>
                <w:szCs w:val="20"/>
              </w:rPr>
            </w:pPr>
            <w:r w:rsidRPr="003154B8">
              <w:rPr>
                <w:rFonts w:cs="Arial"/>
                <w:b/>
                <w:color w:val="084686" w:themeColor="text1"/>
                <w:szCs w:val="20"/>
              </w:rPr>
              <w:t>Onderdeel</w:t>
            </w:r>
          </w:p>
        </w:tc>
        <w:tc>
          <w:tcPr>
            <w:tcW w:w="2835" w:type="dxa"/>
            <w:tcBorders>
              <w:top w:val="single" w:sz="4" w:space="0" w:color="auto"/>
              <w:left w:val="single" w:sz="4" w:space="0" w:color="auto"/>
              <w:bottom w:val="single" w:sz="4" w:space="0" w:color="auto"/>
              <w:right w:val="single" w:sz="4" w:space="0" w:color="auto"/>
            </w:tcBorders>
            <w:shd w:val="clear" w:color="auto" w:fill="C0C0C0"/>
            <w:hideMark/>
          </w:tcPr>
          <w:p w:rsidR="003154B8" w:rsidRPr="003154B8" w:rsidRDefault="003154B8" w:rsidP="00403E8D">
            <w:pPr>
              <w:rPr>
                <w:rFonts w:cs="Arial"/>
                <w:b/>
                <w:color w:val="084686" w:themeColor="text1"/>
                <w:szCs w:val="20"/>
              </w:rPr>
            </w:pPr>
            <w:r w:rsidRPr="003154B8">
              <w:rPr>
                <w:rFonts w:cs="Arial"/>
                <w:b/>
                <w:color w:val="084686" w:themeColor="text1"/>
                <w:szCs w:val="20"/>
              </w:rPr>
              <w:t>Toelichting</w:t>
            </w:r>
          </w:p>
        </w:tc>
        <w:tc>
          <w:tcPr>
            <w:tcW w:w="1843" w:type="dxa"/>
            <w:tcBorders>
              <w:top w:val="single" w:sz="4" w:space="0" w:color="auto"/>
              <w:left w:val="single" w:sz="4" w:space="0" w:color="auto"/>
              <w:bottom w:val="single" w:sz="4" w:space="0" w:color="auto"/>
              <w:right w:val="single" w:sz="4" w:space="0" w:color="auto"/>
            </w:tcBorders>
            <w:shd w:val="clear" w:color="auto" w:fill="C0C0C0"/>
            <w:hideMark/>
          </w:tcPr>
          <w:p w:rsidR="003154B8" w:rsidRPr="003154B8" w:rsidRDefault="003154B8" w:rsidP="00403E8D">
            <w:pPr>
              <w:rPr>
                <w:rFonts w:cs="Arial"/>
                <w:b/>
                <w:color w:val="084686" w:themeColor="text1"/>
                <w:szCs w:val="20"/>
              </w:rPr>
            </w:pPr>
            <w:r w:rsidRPr="003154B8">
              <w:rPr>
                <w:rFonts w:cs="Arial"/>
                <w:b/>
                <w:color w:val="084686" w:themeColor="text1"/>
                <w:szCs w:val="20"/>
              </w:rPr>
              <w:t>Werkvorm</w:t>
            </w:r>
          </w:p>
        </w:tc>
        <w:tc>
          <w:tcPr>
            <w:tcW w:w="1701" w:type="dxa"/>
            <w:tcBorders>
              <w:top w:val="single" w:sz="4" w:space="0" w:color="auto"/>
              <w:left w:val="single" w:sz="4" w:space="0" w:color="auto"/>
              <w:bottom w:val="single" w:sz="4" w:space="0" w:color="auto"/>
              <w:right w:val="single" w:sz="4" w:space="0" w:color="auto"/>
            </w:tcBorders>
            <w:shd w:val="clear" w:color="auto" w:fill="C0C0C0"/>
            <w:hideMark/>
          </w:tcPr>
          <w:p w:rsidR="003154B8" w:rsidRPr="003154B8" w:rsidRDefault="003154B8" w:rsidP="00403E8D">
            <w:pPr>
              <w:rPr>
                <w:rFonts w:cs="Arial"/>
                <w:b/>
                <w:color w:val="084686" w:themeColor="text1"/>
                <w:szCs w:val="20"/>
              </w:rPr>
            </w:pPr>
            <w:r w:rsidRPr="003154B8">
              <w:rPr>
                <w:rFonts w:cs="Arial"/>
                <w:b/>
                <w:color w:val="084686" w:themeColor="text1"/>
                <w:szCs w:val="20"/>
              </w:rPr>
              <w:t>Materiaal</w:t>
            </w:r>
          </w:p>
        </w:tc>
      </w:tr>
      <w:tr w:rsidR="003154B8" w:rsidRPr="003154B8" w:rsidTr="00403E8D">
        <w:tc>
          <w:tcPr>
            <w:tcW w:w="786" w:type="dxa"/>
            <w:tcBorders>
              <w:top w:val="single" w:sz="4" w:space="0" w:color="auto"/>
              <w:left w:val="single" w:sz="4" w:space="0" w:color="auto"/>
              <w:bottom w:val="single" w:sz="4" w:space="0" w:color="auto"/>
              <w:right w:val="single" w:sz="4" w:space="0" w:color="auto"/>
            </w:tcBorders>
          </w:tcPr>
          <w:p w:rsidR="003154B8" w:rsidRPr="003154B8" w:rsidRDefault="00853C44" w:rsidP="00403E8D">
            <w:pPr>
              <w:rPr>
                <w:rFonts w:cs="Arial"/>
                <w:color w:val="084686" w:themeColor="text1"/>
                <w:szCs w:val="20"/>
              </w:rPr>
            </w:pPr>
            <w:r>
              <w:rPr>
                <w:rFonts w:cs="Arial"/>
                <w:color w:val="084686" w:themeColor="text1"/>
                <w:szCs w:val="20"/>
              </w:rPr>
              <w:t>08</w:t>
            </w:r>
            <w:r w:rsidR="003154B8" w:rsidRPr="003154B8">
              <w:rPr>
                <w:rFonts w:cs="Arial"/>
                <w:color w:val="084686" w:themeColor="text1"/>
                <w:szCs w:val="20"/>
              </w:rPr>
              <w:t>.00</w:t>
            </w:r>
          </w:p>
        </w:tc>
        <w:tc>
          <w:tcPr>
            <w:tcW w:w="850" w:type="dxa"/>
            <w:tcBorders>
              <w:top w:val="single" w:sz="4" w:space="0" w:color="auto"/>
              <w:left w:val="single" w:sz="4" w:space="0" w:color="auto"/>
              <w:bottom w:val="single" w:sz="4" w:space="0" w:color="auto"/>
              <w:right w:val="single" w:sz="4" w:space="0" w:color="auto"/>
            </w:tcBorders>
            <w:hideMark/>
          </w:tcPr>
          <w:p w:rsidR="003154B8" w:rsidRPr="003154B8" w:rsidRDefault="00853C44" w:rsidP="00403E8D">
            <w:pPr>
              <w:rPr>
                <w:rFonts w:cs="Arial"/>
                <w:color w:val="084686" w:themeColor="text1"/>
                <w:szCs w:val="20"/>
              </w:rPr>
            </w:pPr>
            <w:r>
              <w:rPr>
                <w:rFonts w:cs="Arial"/>
                <w:color w:val="084686" w:themeColor="text1"/>
                <w:szCs w:val="20"/>
              </w:rPr>
              <w:t>150</w:t>
            </w:r>
            <w:r w:rsidR="003154B8" w:rsidRPr="003154B8">
              <w:rPr>
                <w:rFonts w:cs="Arial"/>
                <w:color w:val="084686" w:themeColor="text1"/>
                <w:szCs w:val="20"/>
              </w:rPr>
              <w:t xml:space="preserve"> min</w:t>
            </w:r>
          </w:p>
        </w:tc>
        <w:tc>
          <w:tcPr>
            <w:tcW w:w="2268" w:type="dxa"/>
            <w:tcBorders>
              <w:top w:val="single" w:sz="4" w:space="0" w:color="auto"/>
              <w:left w:val="single" w:sz="4" w:space="0" w:color="auto"/>
              <w:bottom w:val="single" w:sz="4" w:space="0" w:color="auto"/>
              <w:right w:val="single" w:sz="4" w:space="0" w:color="auto"/>
            </w:tcBorders>
            <w:hideMark/>
          </w:tcPr>
          <w:p w:rsidR="003154B8" w:rsidRPr="003154B8" w:rsidRDefault="003154B8" w:rsidP="00403E8D">
            <w:pPr>
              <w:rPr>
                <w:rFonts w:cs="Arial"/>
                <w:color w:val="084686" w:themeColor="text1"/>
                <w:szCs w:val="20"/>
              </w:rPr>
            </w:pPr>
            <w:r w:rsidRPr="003154B8">
              <w:rPr>
                <w:rFonts w:cs="Arial"/>
                <w:color w:val="084686" w:themeColor="text1"/>
                <w:szCs w:val="20"/>
              </w:rPr>
              <w:t xml:space="preserve">Module openbare weg </w:t>
            </w:r>
          </w:p>
        </w:tc>
        <w:tc>
          <w:tcPr>
            <w:tcW w:w="2835" w:type="dxa"/>
            <w:tcBorders>
              <w:top w:val="single" w:sz="4" w:space="0" w:color="auto"/>
              <w:left w:val="single" w:sz="4" w:space="0" w:color="auto"/>
              <w:bottom w:val="single" w:sz="4" w:space="0" w:color="auto"/>
              <w:right w:val="single" w:sz="4" w:space="0" w:color="auto"/>
            </w:tcBorders>
          </w:tcPr>
          <w:p w:rsidR="003154B8" w:rsidRPr="003154B8" w:rsidRDefault="00403E8D" w:rsidP="00403E8D">
            <w:pPr>
              <w:rPr>
                <w:rFonts w:cs="Arial"/>
                <w:color w:val="084686" w:themeColor="text1"/>
                <w:szCs w:val="20"/>
                <w:lang w:val="fr-FR"/>
              </w:rPr>
            </w:pPr>
            <w:r>
              <w:rPr>
                <w:rFonts w:cs="Arial"/>
                <w:color w:val="084686" w:themeColor="text1"/>
                <w:szCs w:val="20"/>
                <w:lang w:val="fr-FR"/>
              </w:rPr>
              <w:t>Binnen de bebouwde kom (helft van de groep) Andere helft baan, droog</w:t>
            </w:r>
          </w:p>
        </w:tc>
        <w:tc>
          <w:tcPr>
            <w:tcW w:w="1843"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c>
          <w:tcPr>
            <w:tcW w:w="1701"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r>
      <w:tr w:rsidR="003154B8" w:rsidRPr="003154B8" w:rsidTr="00403E8D">
        <w:tc>
          <w:tcPr>
            <w:tcW w:w="786"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r w:rsidRPr="003154B8">
              <w:rPr>
                <w:rFonts w:cs="Arial"/>
                <w:color w:val="084686" w:themeColor="text1"/>
                <w:szCs w:val="20"/>
              </w:rPr>
              <w:t>10.30</w:t>
            </w:r>
          </w:p>
        </w:tc>
        <w:tc>
          <w:tcPr>
            <w:tcW w:w="850" w:type="dxa"/>
            <w:tcBorders>
              <w:top w:val="single" w:sz="4" w:space="0" w:color="auto"/>
              <w:left w:val="single" w:sz="4" w:space="0" w:color="auto"/>
              <w:bottom w:val="single" w:sz="4" w:space="0" w:color="auto"/>
              <w:right w:val="single" w:sz="4" w:space="0" w:color="auto"/>
            </w:tcBorders>
            <w:hideMark/>
          </w:tcPr>
          <w:p w:rsidR="003154B8" w:rsidRPr="003154B8" w:rsidRDefault="003154B8" w:rsidP="00403E8D">
            <w:pPr>
              <w:rPr>
                <w:rFonts w:cs="Arial"/>
                <w:color w:val="084686" w:themeColor="text1"/>
                <w:szCs w:val="20"/>
              </w:rPr>
            </w:pPr>
            <w:r w:rsidRPr="003154B8">
              <w:rPr>
                <w:rFonts w:cs="Arial"/>
                <w:color w:val="084686" w:themeColor="text1"/>
                <w:szCs w:val="20"/>
              </w:rPr>
              <w:t>15 min</w:t>
            </w:r>
          </w:p>
        </w:tc>
        <w:tc>
          <w:tcPr>
            <w:tcW w:w="2268" w:type="dxa"/>
            <w:tcBorders>
              <w:top w:val="single" w:sz="4" w:space="0" w:color="auto"/>
              <w:left w:val="single" w:sz="4" w:space="0" w:color="auto"/>
              <w:bottom w:val="single" w:sz="4" w:space="0" w:color="auto"/>
              <w:right w:val="single" w:sz="4" w:space="0" w:color="auto"/>
            </w:tcBorders>
            <w:hideMark/>
          </w:tcPr>
          <w:p w:rsidR="003154B8" w:rsidRPr="003154B8" w:rsidRDefault="003154B8" w:rsidP="00403E8D">
            <w:pPr>
              <w:rPr>
                <w:rFonts w:cs="Arial"/>
                <w:color w:val="084686" w:themeColor="text1"/>
                <w:szCs w:val="20"/>
              </w:rPr>
            </w:pPr>
            <w:r w:rsidRPr="003154B8">
              <w:rPr>
                <w:rFonts w:cs="Arial"/>
                <w:color w:val="084686" w:themeColor="text1"/>
                <w:szCs w:val="20"/>
              </w:rPr>
              <w:t>Pauze</w:t>
            </w:r>
          </w:p>
        </w:tc>
        <w:tc>
          <w:tcPr>
            <w:tcW w:w="2835"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c>
          <w:tcPr>
            <w:tcW w:w="1843"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c>
          <w:tcPr>
            <w:tcW w:w="1701"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r>
      <w:tr w:rsidR="003154B8" w:rsidRPr="003154B8" w:rsidTr="00403E8D">
        <w:tc>
          <w:tcPr>
            <w:tcW w:w="786"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r w:rsidRPr="003154B8">
              <w:rPr>
                <w:rFonts w:cs="Arial"/>
                <w:color w:val="084686" w:themeColor="text1"/>
                <w:szCs w:val="20"/>
              </w:rPr>
              <w:t>10.45</w:t>
            </w:r>
          </w:p>
        </w:tc>
        <w:tc>
          <w:tcPr>
            <w:tcW w:w="850" w:type="dxa"/>
            <w:tcBorders>
              <w:top w:val="single" w:sz="4" w:space="0" w:color="auto"/>
              <w:left w:val="single" w:sz="4" w:space="0" w:color="auto"/>
              <w:bottom w:val="single" w:sz="4" w:space="0" w:color="auto"/>
              <w:right w:val="single" w:sz="4" w:space="0" w:color="auto"/>
            </w:tcBorders>
            <w:hideMark/>
          </w:tcPr>
          <w:p w:rsidR="003154B8" w:rsidRPr="003154B8" w:rsidRDefault="003154B8" w:rsidP="00403E8D">
            <w:pPr>
              <w:rPr>
                <w:rFonts w:cs="Arial"/>
                <w:color w:val="084686" w:themeColor="text1"/>
                <w:szCs w:val="20"/>
              </w:rPr>
            </w:pPr>
            <w:r w:rsidRPr="003154B8">
              <w:rPr>
                <w:rFonts w:cs="Arial"/>
                <w:color w:val="084686" w:themeColor="text1"/>
                <w:szCs w:val="20"/>
              </w:rPr>
              <w:t>90 min</w:t>
            </w:r>
          </w:p>
        </w:tc>
        <w:tc>
          <w:tcPr>
            <w:tcW w:w="2268" w:type="dxa"/>
            <w:tcBorders>
              <w:top w:val="single" w:sz="4" w:space="0" w:color="auto"/>
              <w:left w:val="single" w:sz="4" w:space="0" w:color="auto"/>
              <w:bottom w:val="single" w:sz="4" w:space="0" w:color="auto"/>
              <w:right w:val="single" w:sz="4" w:space="0" w:color="auto"/>
            </w:tcBorders>
            <w:hideMark/>
          </w:tcPr>
          <w:p w:rsidR="003154B8" w:rsidRPr="003154B8" w:rsidRDefault="00403E8D" w:rsidP="00403E8D">
            <w:pPr>
              <w:rPr>
                <w:rFonts w:cs="Arial"/>
                <w:color w:val="084686" w:themeColor="text1"/>
                <w:szCs w:val="20"/>
              </w:rPr>
            </w:pPr>
            <w:r>
              <w:rPr>
                <w:rFonts w:cs="Arial"/>
                <w:color w:val="084686" w:themeColor="text1"/>
                <w:szCs w:val="20"/>
              </w:rPr>
              <w:t>Module b</w:t>
            </w:r>
            <w:r w:rsidR="003154B8" w:rsidRPr="003154B8">
              <w:rPr>
                <w:rFonts w:cs="Arial"/>
                <w:color w:val="084686" w:themeColor="text1"/>
                <w:szCs w:val="20"/>
              </w:rPr>
              <w:t>aan</w:t>
            </w:r>
            <w:r>
              <w:rPr>
                <w:rFonts w:cs="Arial"/>
                <w:color w:val="084686" w:themeColor="text1"/>
                <w:szCs w:val="20"/>
              </w:rPr>
              <w:t xml:space="preserve"> droog</w:t>
            </w:r>
          </w:p>
        </w:tc>
        <w:tc>
          <w:tcPr>
            <w:tcW w:w="2835" w:type="dxa"/>
            <w:tcBorders>
              <w:top w:val="single" w:sz="4" w:space="0" w:color="auto"/>
              <w:left w:val="single" w:sz="4" w:space="0" w:color="auto"/>
              <w:bottom w:val="single" w:sz="4" w:space="0" w:color="auto"/>
              <w:right w:val="single" w:sz="4" w:space="0" w:color="auto"/>
            </w:tcBorders>
          </w:tcPr>
          <w:p w:rsidR="003154B8" w:rsidRPr="003154B8" w:rsidRDefault="00403E8D" w:rsidP="00403E8D">
            <w:pPr>
              <w:rPr>
                <w:rFonts w:cs="Arial"/>
                <w:color w:val="084686" w:themeColor="text1"/>
                <w:szCs w:val="20"/>
              </w:rPr>
            </w:pPr>
            <w:r>
              <w:rPr>
                <w:rFonts w:cs="Arial"/>
                <w:color w:val="084686" w:themeColor="text1"/>
                <w:szCs w:val="20"/>
                <w:lang w:val="fr-FR"/>
              </w:rPr>
              <w:t>Baantrain</w:t>
            </w:r>
            <w:r w:rsidR="00F80B52">
              <w:rPr>
                <w:rFonts w:cs="Arial"/>
                <w:color w:val="084686" w:themeColor="text1"/>
                <w:szCs w:val="20"/>
                <w:lang w:val="fr-FR"/>
              </w:rPr>
              <w:t>ing droog (helft van de groep) a</w:t>
            </w:r>
            <w:r>
              <w:rPr>
                <w:rFonts w:cs="Arial"/>
                <w:color w:val="084686" w:themeColor="text1"/>
                <w:szCs w:val="20"/>
                <w:lang w:val="fr-FR"/>
              </w:rPr>
              <w:t>ndere helft binnen de bebouwde kom</w:t>
            </w:r>
          </w:p>
        </w:tc>
        <w:tc>
          <w:tcPr>
            <w:tcW w:w="1843"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c>
          <w:tcPr>
            <w:tcW w:w="1701"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r>
      <w:tr w:rsidR="003154B8" w:rsidRPr="003154B8" w:rsidTr="00403E8D">
        <w:tc>
          <w:tcPr>
            <w:tcW w:w="786"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r w:rsidRPr="003154B8">
              <w:rPr>
                <w:rFonts w:cs="Arial"/>
                <w:color w:val="084686" w:themeColor="text1"/>
                <w:szCs w:val="20"/>
              </w:rPr>
              <w:t>12.15</w:t>
            </w:r>
          </w:p>
        </w:tc>
        <w:tc>
          <w:tcPr>
            <w:tcW w:w="850" w:type="dxa"/>
            <w:tcBorders>
              <w:top w:val="single" w:sz="4" w:space="0" w:color="auto"/>
              <w:left w:val="single" w:sz="4" w:space="0" w:color="auto"/>
              <w:bottom w:val="single" w:sz="4" w:space="0" w:color="auto"/>
              <w:right w:val="single" w:sz="4" w:space="0" w:color="auto"/>
            </w:tcBorders>
            <w:hideMark/>
          </w:tcPr>
          <w:p w:rsidR="003154B8" w:rsidRPr="003154B8" w:rsidRDefault="003154B8" w:rsidP="00403E8D">
            <w:pPr>
              <w:rPr>
                <w:rFonts w:cs="Arial"/>
                <w:color w:val="084686" w:themeColor="text1"/>
                <w:szCs w:val="20"/>
              </w:rPr>
            </w:pPr>
            <w:r w:rsidRPr="003154B8">
              <w:rPr>
                <w:rFonts w:cs="Arial"/>
                <w:color w:val="084686" w:themeColor="text1"/>
                <w:szCs w:val="20"/>
              </w:rPr>
              <w:t>5 min</w:t>
            </w:r>
          </w:p>
        </w:tc>
        <w:tc>
          <w:tcPr>
            <w:tcW w:w="2268" w:type="dxa"/>
            <w:tcBorders>
              <w:top w:val="single" w:sz="4" w:space="0" w:color="auto"/>
              <w:left w:val="single" w:sz="4" w:space="0" w:color="auto"/>
              <w:bottom w:val="single" w:sz="4" w:space="0" w:color="auto"/>
              <w:right w:val="single" w:sz="4" w:space="0" w:color="auto"/>
            </w:tcBorders>
            <w:hideMark/>
          </w:tcPr>
          <w:p w:rsidR="003154B8" w:rsidRPr="003154B8" w:rsidRDefault="00EB0F27" w:rsidP="00403E8D">
            <w:pPr>
              <w:rPr>
                <w:rFonts w:cs="Arial"/>
                <w:color w:val="084686" w:themeColor="text1"/>
                <w:szCs w:val="20"/>
              </w:rPr>
            </w:pPr>
            <w:r>
              <w:rPr>
                <w:rFonts w:cs="Arial"/>
                <w:color w:val="084686" w:themeColor="text1"/>
                <w:szCs w:val="20"/>
              </w:rPr>
              <w:t>Terugblik verwachting</w:t>
            </w:r>
          </w:p>
        </w:tc>
        <w:tc>
          <w:tcPr>
            <w:tcW w:w="2835" w:type="dxa"/>
            <w:tcBorders>
              <w:top w:val="single" w:sz="4" w:space="0" w:color="auto"/>
              <w:left w:val="single" w:sz="4" w:space="0" w:color="auto"/>
              <w:bottom w:val="single" w:sz="4" w:space="0" w:color="auto"/>
              <w:right w:val="single" w:sz="4" w:space="0" w:color="auto"/>
            </w:tcBorders>
          </w:tcPr>
          <w:p w:rsidR="003154B8" w:rsidRPr="003154B8" w:rsidRDefault="00EB0F27" w:rsidP="00403E8D">
            <w:pPr>
              <w:rPr>
                <w:rFonts w:cs="Arial"/>
                <w:color w:val="084686" w:themeColor="text1"/>
                <w:szCs w:val="20"/>
              </w:rPr>
            </w:pPr>
            <w:r>
              <w:rPr>
                <w:rFonts w:cs="Arial"/>
                <w:color w:val="084686" w:themeColor="text1"/>
                <w:szCs w:val="20"/>
              </w:rPr>
              <w:t xml:space="preserve">Terugblik verwachting en uitvraag persoonlijke leerbehoefte </w:t>
            </w:r>
          </w:p>
        </w:tc>
        <w:tc>
          <w:tcPr>
            <w:tcW w:w="1843"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c>
          <w:tcPr>
            <w:tcW w:w="1701" w:type="dxa"/>
            <w:tcBorders>
              <w:top w:val="single" w:sz="4" w:space="0" w:color="auto"/>
              <w:left w:val="single" w:sz="4" w:space="0" w:color="auto"/>
              <w:bottom w:val="single" w:sz="4" w:space="0" w:color="auto"/>
              <w:right w:val="single" w:sz="4" w:space="0" w:color="auto"/>
            </w:tcBorders>
            <w:hideMark/>
          </w:tcPr>
          <w:p w:rsidR="003154B8" w:rsidRPr="003154B8" w:rsidRDefault="003154B8" w:rsidP="00403E8D">
            <w:pPr>
              <w:rPr>
                <w:rFonts w:cs="Arial"/>
                <w:color w:val="084686" w:themeColor="text1"/>
                <w:szCs w:val="20"/>
              </w:rPr>
            </w:pPr>
          </w:p>
        </w:tc>
      </w:tr>
      <w:tr w:rsidR="00EB0F27" w:rsidRPr="003154B8" w:rsidTr="00403E8D">
        <w:tc>
          <w:tcPr>
            <w:tcW w:w="786" w:type="dxa"/>
            <w:tcBorders>
              <w:top w:val="single" w:sz="4" w:space="0" w:color="auto"/>
              <w:left w:val="single" w:sz="4" w:space="0" w:color="auto"/>
              <w:bottom w:val="single" w:sz="4" w:space="0" w:color="auto"/>
              <w:right w:val="single" w:sz="4" w:space="0" w:color="auto"/>
            </w:tcBorders>
          </w:tcPr>
          <w:p w:rsidR="00EB0F27" w:rsidRPr="003154B8" w:rsidRDefault="00EB0F27" w:rsidP="00EB0F27">
            <w:pPr>
              <w:rPr>
                <w:rFonts w:cs="Arial"/>
                <w:color w:val="084686" w:themeColor="text1"/>
                <w:szCs w:val="20"/>
              </w:rPr>
            </w:pPr>
            <w:r>
              <w:rPr>
                <w:rFonts w:cs="Arial"/>
                <w:color w:val="084686" w:themeColor="text1"/>
                <w:szCs w:val="20"/>
              </w:rPr>
              <w:t>12.20</w:t>
            </w:r>
          </w:p>
        </w:tc>
        <w:tc>
          <w:tcPr>
            <w:tcW w:w="850" w:type="dxa"/>
            <w:tcBorders>
              <w:top w:val="single" w:sz="4" w:space="0" w:color="auto"/>
              <w:left w:val="single" w:sz="4" w:space="0" w:color="auto"/>
              <w:bottom w:val="single" w:sz="4" w:space="0" w:color="auto"/>
              <w:right w:val="single" w:sz="4" w:space="0" w:color="auto"/>
            </w:tcBorders>
          </w:tcPr>
          <w:p w:rsidR="00EB0F27" w:rsidRPr="003154B8" w:rsidRDefault="00EB0F27" w:rsidP="00EB0F27">
            <w:pPr>
              <w:rPr>
                <w:rFonts w:cs="Arial"/>
                <w:color w:val="084686" w:themeColor="text1"/>
                <w:szCs w:val="20"/>
              </w:rPr>
            </w:pPr>
            <w:r>
              <w:rPr>
                <w:rFonts w:cs="Arial"/>
                <w:color w:val="084686" w:themeColor="text1"/>
                <w:szCs w:val="20"/>
              </w:rPr>
              <w:t>40</w:t>
            </w:r>
            <w:r w:rsidRPr="003154B8">
              <w:rPr>
                <w:rFonts w:cs="Arial"/>
                <w:color w:val="084686" w:themeColor="text1"/>
                <w:szCs w:val="20"/>
              </w:rPr>
              <w:t xml:space="preserve"> min</w:t>
            </w:r>
          </w:p>
        </w:tc>
        <w:tc>
          <w:tcPr>
            <w:tcW w:w="2268" w:type="dxa"/>
            <w:tcBorders>
              <w:top w:val="single" w:sz="4" w:space="0" w:color="auto"/>
              <w:left w:val="single" w:sz="4" w:space="0" w:color="auto"/>
              <w:bottom w:val="single" w:sz="4" w:space="0" w:color="auto"/>
              <w:right w:val="single" w:sz="4" w:space="0" w:color="auto"/>
            </w:tcBorders>
          </w:tcPr>
          <w:p w:rsidR="00EB0F27" w:rsidRPr="003154B8" w:rsidRDefault="00EB0F27" w:rsidP="00EB0F27">
            <w:pPr>
              <w:rPr>
                <w:rFonts w:cs="Arial"/>
                <w:color w:val="084686" w:themeColor="text1"/>
                <w:szCs w:val="20"/>
              </w:rPr>
            </w:pPr>
            <w:r w:rsidRPr="003154B8">
              <w:rPr>
                <w:rFonts w:cs="Arial"/>
                <w:color w:val="084686" w:themeColor="text1"/>
                <w:szCs w:val="20"/>
              </w:rPr>
              <w:t>Lunch</w:t>
            </w:r>
          </w:p>
        </w:tc>
        <w:tc>
          <w:tcPr>
            <w:tcW w:w="2835" w:type="dxa"/>
            <w:tcBorders>
              <w:top w:val="single" w:sz="4" w:space="0" w:color="auto"/>
              <w:left w:val="single" w:sz="4" w:space="0" w:color="auto"/>
              <w:bottom w:val="single" w:sz="4" w:space="0" w:color="auto"/>
              <w:right w:val="single" w:sz="4" w:space="0" w:color="auto"/>
            </w:tcBorders>
          </w:tcPr>
          <w:p w:rsidR="00EB0F27" w:rsidRPr="003154B8" w:rsidRDefault="00EB0F27" w:rsidP="00EB0F27">
            <w:pPr>
              <w:rPr>
                <w:rFonts w:cs="Arial"/>
                <w:color w:val="084686" w:themeColor="text1"/>
                <w:szCs w:val="20"/>
              </w:rPr>
            </w:pPr>
          </w:p>
        </w:tc>
        <w:tc>
          <w:tcPr>
            <w:tcW w:w="1843" w:type="dxa"/>
            <w:tcBorders>
              <w:top w:val="single" w:sz="4" w:space="0" w:color="auto"/>
              <w:left w:val="single" w:sz="4" w:space="0" w:color="auto"/>
              <w:bottom w:val="single" w:sz="4" w:space="0" w:color="auto"/>
              <w:right w:val="single" w:sz="4" w:space="0" w:color="auto"/>
            </w:tcBorders>
          </w:tcPr>
          <w:p w:rsidR="00EB0F27" w:rsidRPr="003154B8" w:rsidRDefault="00EB0F27" w:rsidP="00EB0F27">
            <w:pPr>
              <w:rPr>
                <w:rFonts w:cs="Arial"/>
                <w:color w:val="084686" w:themeColor="text1"/>
                <w:szCs w:val="20"/>
              </w:rPr>
            </w:pPr>
          </w:p>
        </w:tc>
        <w:tc>
          <w:tcPr>
            <w:tcW w:w="1701" w:type="dxa"/>
            <w:tcBorders>
              <w:top w:val="single" w:sz="4" w:space="0" w:color="auto"/>
              <w:left w:val="single" w:sz="4" w:space="0" w:color="auto"/>
              <w:bottom w:val="single" w:sz="4" w:space="0" w:color="auto"/>
              <w:right w:val="single" w:sz="4" w:space="0" w:color="auto"/>
            </w:tcBorders>
          </w:tcPr>
          <w:p w:rsidR="00EB0F27" w:rsidRPr="003154B8" w:rsidRDefault="00EB0F27" w:rsidP="00EB0F27">
            <w:pPr>
              <w:rPr>
                <w:rFonts w:cs="Arial"/>
                <w:color w:val="084686" w:themeColor="text1"/>
                <w:szCs w:val="20"/>
              </w:rPr>
            </w:pPr>
          </w:p>
        </w:tc>
      </w:tr>
      <w:tr w:rsidR="003154B8" w:rsidRPr="003154B8" w:rsidTr="00403E8D">
        <w:tc>
          <w:tcPr>
            <w:tcW w:w="786"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r w:rsidRPr="003154B8">
              <w:rPr>
                <w:rFonts w:cs="Arial"/>
                <w:color w:val="084686" w:themeColor="text1"/>
                <w:szCs w:val="20"/>
              </w:rPr>
              <w:t>13.00</w:t>
            </w:r>
          </w:p>
        </w:tc>
        <w:tc>
          <w:tcPr>
            <w:tcW w:w="850" w:type="dxa"/>
            <w:tcBorders>
              <w:top w:val="single" w:sz="4" w:space="0" w:color="auto"/>
              <w:left w:val="single" w:sz="4" w:space="0" w:color="auto"/>
              <w:bottom w:val="single" w:sz="4" w:space="0" w:color="auto"/>
              <w:right w:val="single" w:sz="4" w:space="0" w:color="auto"/>
            </w:tcBorders>
            <w:hideMark/>
          </w:tcPr>
          <w:p w:rsidR="003154B8" w:rsidRPr="003154B8" w:rsidRDefault="003154B8" w:rsidP="00403E8D">
            <w:pPr>
              <w:rPr>
                <w:rFonts w:cs="Arial"/>
                <w:color w:val="084686" w:themeColor="text1"/>
                <w:szCs w:val="20"/>
              </w:rPr>
            </w:pPr>
            <w:r w:rsidRPr="003154B8">
              <w:rPr>
                <w:rFonts w:cs="Arial"/>
                <w:color w:val="084686" w:themeColor="text1"/>
                <w:szCs w:val="20"/>
              </w:rPr>
              <w:t>90 min</w:t>
            </w:r>
          </w:p>
        </w:tc>
        <w:tc>
          <w:tcPr>
            <w:tcW w:w="2268" w:type="dxa"/>
            <w:tcBorders>
              <w:top w:val="single" w:sz="4" w:space="0" w:color="auto"/>
              <w:left w:val="single" w:sz="4" w:space="0" w:color="auto"/>
              <w:bottom w:val="single" w:sz="4" w:space="0" w:color="auto"/>
              <w:right w:val="single" w:sz="4" w:space="0" w:color="auto"/>
            </w:tcBorders>
            <w:hideMark/>
          </w:tcPr>
          <w:p w:rsidR="003154B8" w:rsidRPr="003154B8" w:rsidRDefault="00403E8D" w:rsidP="00403E8D">
            <w:pPr>
              <w:rPr>
                <w:rFonts w:cs="Arial"/>
                <w:color w:val="084686" w:themeColor="text1"/>
                <w:szCs w:val="20"/>
              </w:rPr>
            </w:pPr>
            <w:r>
              <w:rPr>
                <w:rFonts w:cs="Arial"/>
                <w:color w:val="084686" w:themeColor="text1"/>
                <w:szCs w:val="20"/>
              </w:rPr>
              <w:t>Module openbare weg</w:t>
            </w:r>
          </w:p>
        </w:tc>
        <w:tc>
          <w:tcPr>
            <w:tcW w:w="2835" w:type="dxa"/>
            <w:tcBorders>
              <w:top w:val="single" w:sz="4" w:space="0" w:color="auto"/>
              <w:left w:val="single" w:sz="4" w:space="0" w:color="auto"/>
              <w:bottom w:val="single" w:sz="4" w:space="0" w:color="auto"/>
              <w:right w:val="single" w:sz="4" w:space="0" w:color="auto"/>
            </w:tcBorders>
          </w:tcPr>
          <w:p w:rsidR="003154B8" w:rsidRPr="003154B8" w:rsidRDefault="00EB0F27" w:rsidP="00403E8D">
            <w:pPr>
              <w:rPr>
                <w:rFonts w:cs="Arial"/>
                <w:color w:val="084686" w:themeColor="text1"/>
                <w:szCs w:val="20"/>
              </w:rPr>
            </w:pPr>
            <w:r>
              <w:rPr>
                <w:rFonts w:cs="Arial"/>
                <w:color w:val="084686" w:themeColor="text1"/>
                <w:szCs w:val="20"/>
                <w:lang w:val="fr-FR"/>
              </w:rPr>
              <w:t>Buiten de bebouwde kom (helft van de groep) Andere helft baan, nat</w:t>
            </w:r>
          </w:p>
        </w:tc>
        <w:tc>
          <w:tcPr>
            <w:tcW w:w="1843"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c>
          <w:tcPr>
            <w:tcW w:w="1701"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r>
      <w:tr w:rsidR="003154B8" w:rsidRPr="003154B8" w:rsidTr="00403E8D">
        <w:tc>
          <w:tcPr>
            <w:tcW w:w="786"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r w:rsidRPr="003154B8">
              <w:rPr>
                <w:rFonts w:cs="Arial"/>
                <w:color w:val="084686" w:themeColor="text1"/>
                <w:szCs w:val="20"/>
              </w:rPr>
              <w:t>14.30</w:t>
            </w:r>
          </w:p>
        </w:tc>
        <w:tc>
          <w:tcPr>
            <w:tcW w:w="850" w:type="dxa"/>
            <w:tcBorders>
              <w:top w:val="single" w:sz="4" w:space="0" w:color="auto"/>
              <w:left w:val="single" w:sz="4" w:space="0" w:color="auto"/>
              <w:bottom w:val="single" w:sz="4" w:space="0" w:color="auto"/>
              <w:right w:val="single" w:sz="4" w:space="0" w:color="auto"/>
            </w:tcBorders>
            <w:hideMark/>
          </w:tcPr>
          <w:p w:rsidR="003154B8" w:rsidRPr="003154B8" w:rsidRDefault="003154B8" w:rsidP="00403E8D">
            <w:pPr>
              <w:rPr>
                <w:rFonts w:cs="Arial"/>
                <w:color w:val="084686" w:themeColor="text1"/>
                <w:szCs w:val="20"/>
              </w:rPr>
            </w:pPr>
            <w:r w:rsidRPr="003154B8">
              <w:rPr>
                <w:rFonts w:cs="Arial"/>
                <w:color w:val="084686" w:themeColor="text1"/>
                <w:szCs w:val="20"/>
              </w:rPr>
              <w:t>15 min</w:t>
            </w:r>
          </w:p>
        </w:tc>
        <w:tc>
          <w:tcPr>
            <w:tcW w:w="2268" w:type="dxa"/>
            <w:tcBorders>
              <w:top w:val="single" w:sz="4" w:space="0" w:color="auto"/>
              <w:left w:val="single" w:sz="4" w:space="0" w:color="auto"/>
              <w:bottom w:val="single" w:sz="4" w:space="0" w:color="auto"/>
              <w:right w:val="single" w:sz="4" w:space="0" w:color="auto"/>
            </w:tcBorders>
            <w:hideMark/>
          </w:tcPr>
          <w:p w:rsidR="003154B8" w:rsidRPr="003154B8" w:rsidRDefault="003154B8" w:rsidP="00403E8D">
            <w:pPr>
              <w:rPr>
                <w:rFonts w:cs="Arial"/>
                <w:color w:val="084686" w:themeColor="text1"/>
                <w:szCs w:val="20"/>
              </w:rPr>
            </w:pPr>
            <w:r w:rsidRPr="003154B8">
              <w:rPr>
                <w:rFonts w:cs="Arial"/>
                <w:color w:val="084686" w:themeColor="text1"/>
                <w:szCs w:val="20"/>
              </w:rPr>
              <w:t>Pauze</w:t>
            </w:r>
          </w:p>
        </w:tc>
        <w:tc>
          <w:tcPr>
            <w:tcW w:w="2835"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c>
          <w:tcPr>
            <w:tcW w:w="1843"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c>
          <w:tcPr>
            <w:tcW w:w="1701" w:type="dxa"/>
            <w:tcBorders>
              <w:top w:val="single" w:sz="4" w:space="0" w:color="auto"/>
              <w:left w:val="single" w:sz="4" w:space="0" w:color="auto"/>
              <w:bottom w:val="single" w:sz="4" w:space="0" w:color="auto"/>
              <w:right w:val="single" w:sz="4" w:space="0" w:color="auto"/>
            </w:tcBorders>
            <w:hideMark/>
          </w:tcPr>
          <w:p w:rsidR="003154B8" w:rsidRPr="003154B8" w:rsidRDefault="003154B8" w:rsidP="00403E8D">
            <w:pPr>
              <w:rPr>
                <w:rFonts w:cs="Arial"/>
                <w:color w:val="084686" w:themeColor="text1"/>
                <w:szCs w:val="20"/>
              </w:rPr>
            </w:pPr>
            <w:r w:rsidRPr="003154B8">
              <w:rPr>
                <w:rFonts w:cs="Arial"/>
                <w:color w:val="084686" w:themeColor="text1"/>
                <w:szCs w:val="20"/>
              </w:rPr>
              <w:t xml:space="preserve"> </w:t>
            </w:r>
          </w:p>
        </w:tc>
      </w:tr>
      <w:tr w:rsidR="003154B8" w:rsidRPr="003154B8" w:rsidTr="00403E8D">
        <w:tc>
          <w:tcPr>
            <w:tcW w:w="786"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r w:rsidRPr="003154B8">
              <w:rPr>
                <w:rFonts w:cs="Arial"/>
                <w:color w:val="084686" w:themeColor="text1"/>
                <w:szCs w:val="20"/>
              </w:rPr>
              <w:t>14.45</w:t>
            </w:r>
          </w:p>
        </w:tc>
        <w:tc>
          <w:tcPr>
            <w:tcW w:w="850" w:type="dxa"/>
            <w:tcBorders>
              <w:top w:val="single" w:sz="4" w:space="0" w:color="auto"/>
              <w:left w:val="single" w:sz="4" w:space="0" w:color="auto"/>
              <w:bottom w:val="single" w:sz="4" w:space="0" w:color="auto"/>
              <w:right w:val="single" w:sz="4" w:space="0" w:color="auto"/>
            </w:tcBorders>
            <w:hideMark/>
          </w:tcPr>
          <w:p w:rsidR="003154B8" w:rsidRPr="003154B8" w:rsidRDefault="00853C44" w:rsidP="00403E8D">
            <w:pPr>
              <w:rPr>
                <w:rFonts w:cs="Arial"/>
                <w:color w:val="084686" w:themeColor="text1"/>
                <w:szCs w:val="20"/>
              </w:rPr>
            </w:pPr>
            <w:r>
              <w:rPr>
                <w:rFonts w:cs="Arial"/>
                <w:color w:val="084686" w:themeColor="text1"/>
                <w:szCs w:val="20"/>
              </w:rPr>
              <w:t>135</w:t>
            </w:r>
            <w:r w:rsidR="003154B8" w:rsidRPr="003154B8">
              <w:rPr>
                <w:rFonts w:cs="Arial"/>
                <w:color w:val="084686" w:themeColor="text1"/>
                <w:szCs w:val="20"/>
              </w:rPr>
              <w:t xml:space="preserve"> min</w:t>
            </w:r>
          </w:p>
        </w:tc>
        <w:tc>
          <w:tcPr>
            <w:tcW w:w="2268" w:type="dxa"/>
            <w:tcBorders>
              <w:top w:val="single" w:sz="4" w:space="0" w:color="auto"/>
              <w:left w:val="single" w:sz="4" w:space="0" w:color="auto"/>
              <w:bottom w:val="single" w:sz="4" w:space="0" w:color="auto"/>
              <w:right w:val="single" w:sz="4" w:space="0" w:color="auto"/>
            </w:tcBorders>
            <w:hideMark/>
          </w:tcPr>
          <w:p w:rsidR="003154B8" w:rsidRPr="003154B8" w:rsidRDefault="00403E8D" w:rsidP="00403E8D">
            <w:pPr>
              <w:rPr>
                <w:rFonts w:cs="Arial"/>
                <w:color w:val="084686" w:themeColor="text1"/>
                <w:szCs w:val="20"/>
              </w:rPr>
            </w:pPr>
            <w:r>
              <w:rPr>
                <w:rFonts w:cs="Arial"/>
                <w:color w:val="084686" w:themeColor="text1"/>
                <w:szCs w:val="20"/>
              </w:rPr>
              <w:t>Module b</w:t>
            </w:r>
            <w:r w:rsidR="003154B8" w:rsidRPr="003154B8">
              <w:rPr>
                <w:rFonts w:cs="Arial"/>
                <w:color w:val="084686" w:themeColor="text1"/>
                <w:szCs w:val="20"/>
              </w:rPr>
              <w:t>aan</w:t>
            </w:r>
            <w:r>
              <w:rPr>
                <w:rFonts w:cs="Arial"/>
                <w:color w:val="084686" w:themeColor="text1"/>
                <w:szCs w:val="20"/>
              </w:rPr>
              <w:t xml:space="preserve"> nat</w:t>
            </w:r>
          </w:p>
        </w:tc>
        <w:tc>
          <w:tcPr>
            <w:tcW w:w="2835" w:type="dxa"/>
            <w:tcBorders>
              <w:top w:val="single" w:sz="4" w:space="0" w:color="auto"/>
              <w:left w:val="single" w:sz="4" w:space="0" w:color="auto"/>
              <w:bottom w:val="single" w:sz="4" w:space="0" w:color="auto"/>
              <w:right w:val="single" w:sz="4" w:space="0" w:color="auto"/>
            </w:tcBorders>
          </w:tcPr>
          <w:p w:rsidR="003154B8" w:rsidRPr="003154B8" w:rsidRDefault="00EB0F27" w:rsidP="00403E8D">
            <w:pPr>
              <w:rPr>
                <w:rFonts w:cs="Arial"/>
                <w:color w:val="084686" w:themeColor="text1"/>
                <w:szCs w:val="20"/>
              </w:rPr>
            </w:pPr>
            <w:r>
              <w:rPr>
                <w:rFonts w:cs="Arial"/>
                <w:color w:val="084686" w:themeColor="text1"/>
                <w:szCs w:val="20"/>
                <w:lang w:val="fr-FR"/>
              </w:rPr>
              <w:t>Baantraining nat (helft van de groep) andere helft buiten de bebouwde kom</w:t>
            </w:r>
          </w:p>
        </w:tc>
        <w:tc>
          <w:tcPr>
            <w:tcW w:w="1843"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c>
          <w:tcPr>
            <w:tcW w:w="1701" w:type="dxa"/>
            <w:tcBorders>
              <w:top w:val="single" w:sz="4" w:space="0" w:color="auto"/>
              <w:left w:val="single" w:sz="4" w:space="0" w:color="auto"/>
              <w:bottom w:val="single" w:sz="4" w:space="0" w:color="auto"/>
              <w:right w:val="single" w:sz="4" w:space="0" w:color="auto"/>
            </w:tcBorders>
          </w:tcPr>
          <w:p w:rsidR="003154B8" w:rsidRPr="003154B8" w:rsidRDefault="003154B8" w:rsidP="00403E8D">
            <w:pPr>
              <w:rPr>
                <w:rFonts w:cs="Arial"/>
                <w:color w:val="084686" w:themeColor="text1"/>
                <w:szCs w:val="20"/>
              </w:rPr>
            </w:pPr>
          </w:p>
        </w:tc>
      </w:tr>
    </w:tbl>
    <w:p w:rsidR="003154B8" w:rsidRPr="003154B8" w:rsidRDefault="003154B8" w:rsidP="003154B8">
      <w:pPr>
        <w:pStyle w:val="Opmaakprofiel3"/>
        <w:spacing w:line="276" w:lineRule="auto"/>
        <w:outlineLvl w:val="0"/>
        <w:rPr>
          <w:color w:val="084686" w:themeColor="text1"/>
        </w:rPr>
      </w:pPr>
      <w:bookmarkStart w:id="45" w:name="_Toc321836665"/>
    </w:p>
    <w:p w:rsidR="003154B8" w:rsidRPr="003154B8" w:rsidRDefault="003154B8" w:rsidP="003154B8">
      <w:pPr>
        <w:pStyle w:val="Kop1"/>
        <w:ind w:firstLine="708"/>
        <w:rPr>
          <w:b/>
          <w:color w:val="084686" w:themeColor="text1"/>
        </w:rPr>
      </w:pPr>
    </w:p>
    <w:p w:rsidR="003154B8" w:rsidRPr="003154B8" w:rsidRDefault="003154B8" w:rsidP="003154B8">
      <w:pPr>
        <w:pStyle w:val="Kop1"/>
        <w:rPr>
          <w:color w:val="084686" w:themeColor="text1"/>
        </w:rPr>
      </w:pPr>
      <w:r w:rsidRPr="003154B8">
        <w:rPr>
          <w:color w:val="084686" w:themeColor="text1"/>
        </w:rPr>
        <w:br w:type="page"/>
      </w:r>
      <w:bookmarkStart w:id="46" w:name="_Toc430084986"/>
      <w:bookmarkEnd w:id="45"/>
      <w:r w:rsidRPr="003154B8">
        <w:rPr>
          <w:color w:val="084686" w:themeColor="text1"/>
        </w:rPr>
        <w:lastRenderedPageBreak/>
        <w:t>Welkom, verwachting en groepsindeling</w:t>
      </w:r>
      <w:bookmarkEnd w:id="46"/>
    </w:p>
    <w:p w:rsidR="003154B8" w:rsidRDefault="003154B8" w:rsidP="003154B8">
      <w:pPr>
        <w:pStyle w:val="Geenafstand"/>
        <w:rPr>
          <w:color w:val="084686" w:themeColor="text1"/>
        </w:rPr>
      </w:pPr>
    </w:p>
    <w:p w:rsidR="003154B8" w:rsidRPr="003154B8" w:rsidRDefault="003154B8" w:rsidP="003154B8">
      <w:pPr>
        <w:pStyle w:val="Geenafstand"/>
        <w:rPr>
          <w:color w:val="084686" w:themeColor="text1"/>
        </w:rPr>
      </w:pPr>
      <w:r w:rsidRPr="003154B8">
        <w:rPr>
          <w:color w:val="084686" w:themeColor="text1"/>
        </w:rPr>
        <w:t xml:space="preserve">Cursisten komen op eigen gelegenheid naar: </w:t>
      </w:r>
    </w:p>
    <w:p w:rsidR="003154B8" w:rsidRPr="003154B8" w:rsidRDefault="003154B8" w:rsidP="003154B8">
      <w:pPr>
        <w:pStyle w:val="Geenafstand"/>
        <w:ind w:left="708"/>
        <w:rPr>
          <w:color w:val="084686" w:themeColor="text1"/>
        </w:rPr>
      </w:pPr>
      <w:r w:rsidRPr="003154B8">
        <w:rPr>
          <w:color w:val="084686" w:themeColor="text1"/>
        </w:rPr>
        <w:t>Rijschool Tilstra</w:t>
      </w:r>
    </w:p>
    <w:p w:rsidR="003154B8" w:rsidRPr="003154B8" w:rsidRDefault="003154B8" w:rsidP="003154B8">
      <w:pPr>
        <w:pStyle w:val="Geenafstand"/>
        <w:ind w:left="708"/>
        <w:rPr>
          <w:color w:val="084686" w:themeColor="text1"/>
        </w:rPr>
      </w:pPr>
      <w:r w:rsidRPr="003154B8">
        <w:rPr>
          <w:color w:val="084686" w:themeColor="text1"/>
        </w:rPr>
        <w:t>Orionweg 43</w:t>
      </w:r>
    </w:p>
    <w:p w:rsidR="003154B8" w:rsidRPr="003154B8" w:rsidRDefault="003154B8" w:rsidP="003154B8">
      <w:pPr>
        <w:pStyle w:val="Geenafstand"/>
        <w:ind w:left="708"/>
        <w:rPr>
          <w:color w:val="084686" w:themeColor="text1"/>
        </w:rPr>
      </w:pPr>
      <w:r w:rsidRPr="003154B8">
        <w:rPr>
          <w:color w:val="084686" w:themeColor="text1"/>
        </w:rPr>
        <w:t>8943 AG LEEUWARDEN</w:t>
      </w:r>
    </w:p>
    <w:p w:rsidR="00EB0F27" w:rsidRDefault="00EB0F27" w:rsidP="00EB0F27">
      <w:bookmarkStart w:id="47" w:name="_Toc321836673"/>
    </w:p>
    <w:p w:rsidR="00EB0F27" w:rsidRDefault="00EB0F27" w:rsidP="00EB0F27">
      <w:r>
        <w:t>Opening Regionale lesdag</w:t>
      </w:r>
    </w:p>
    <w:p w:rsidR="00EB0F27" w:rsidRDefault="00EB0F27" w:rsidP="00EB0F27">
      <w:r w:rsidRPr="00342020">
        <w:rPr>
          <w:b/>
          <w:u w:val="single"/>
        </w:rPr>
        <w:t>Welkom</w:t>
      </w:r>
      <w:r>
        <w:t>, iedereen van harte welkom op de regionale lesdag van Ambulancezorg Groningen, bij Verkeersschool Tilstra te Leeuwarden. We zijn blij als instructeurs dat we eindelijk wat voor jullie hebben kunnen organiseren</w:t>
      </w:r>
    </w:p>
    <w:p w:rsidR="00EB0F27" w:rsidRDefault="00EB0F27" w:rsidP="00EB0F27">
      <w:r w:rsidRPr="00342020">
        <w:rPr>
          <w:b/>
          <w:u w:val="single"/>
        </w:rPr>
        <w:t>Uitnodiging</w:t>
      </w:r>
      <w:r>
        <w:t>, heeft iedereen de uitnodiging ontvangen en gelezen?</w:t>
      </w:r>
    </w:p>
    <w:p w:rsidR="00EB0F27" w:rsidRDefault="00EB0F27" w:rsidP="00EB0F27">
      <w:r w:rsidRPr="00342020">
        <w:rPr>
          <w:b/>
          <w:u w:val="single"/>
        </w:rPr>
        <w:t>Verwachtingen</w:t>
      </w:r>
      <w:r>
        <w:t>, wat verwachten jullie van vandaag? (opfrissen van de rijvaardigheid, her en der wat nieuwe puntjes, hoe het ook zou kunnen, beetje samen sparren. Geen wijsvingertje!</w:t>
      </w:r>
    </w:p>
    <w:p w:rsidR="00EB0F27" w:rsidRDefault="00EB0F27" w:rsidP="00EB0F27">
      <w:r w:rsidRPr="00BB2F44">
        <w:rPr>
          <w:b/>
          <w:u w:val="single"/>
        </w:rPr>
        <w:t>Huisregels</w:t>
      </w:r>
      <w:r>
        <w:t>, te gast bij Tilstra en we moeten de friezen een beetje te vriend houden….</w:t>
      </w:r>
    </w:p>
    <w:p w:rsidR="00EB0F27" w:rsidRDefault="00EB0F27" w:rsidP="00EB0F27">
      <w:r w:rsidRPr="00BB2F44">
        <w:rPr>
          <w:u w:val="single"/>
        </w:rPr>
        <w:t>-</w:t>
      </w:r>
      <w:r w:rsidRPr="00BB2F44">
        <w:rPr>
          <w:b/>
          <w:u w:val="single"/>
        </w:rPr>
        <w:t>Telefoon / Mobilofoon uit</w:t>
      </w:r>
      <w:r>
        <w:t>, ook geen filmpjes maken (worden altijd verkeerd geïnterpreteerd), instructeurs hebben telefoon wel aan. Dus geen filmpjes op Facebook, Hyves, Twitter, Instagram ect.</w:t>
      </w:r>
    </w:p>
    <w:p w:rsidR="00EB0F27" w:rsidRDefault="00EB0F27" w:rsidP="00EB0F27">
      <w:r w:rsidRPr="00BB2F44">
        <w:rPr>
          <w:b/>
          <w:u w:val="single"/>
        </w:rPr>
        <w:t>Koffie / Thee</w:t>
      </w:r>
      <w:r>
        <w:t xml:space="preserve"> evenals de lunch boven in de kantine.</w:t>
      </w:r>
    </w:p>
    <w:p w:rsidR="00EB0F27" w:rsidRDefault="00EB0F27" w:rsidP="00EB0F27">
      <w:r w:rsidRPr="00BB2F44">
        <w:rPr>
          <w:b/>
          <w:u w:val="single"/>
        </w:rPr>
        <w:t>Toiletten</w:t>
      </w:r>
      <w:r>
        <w:t xml:space="preserve"> boven rechts kantine / links toiletten</w:t>
      </w:r>
    </w:p>
    <w:p w:rsidR="00EB0F27" w:rsidRDefault="00EB0F27" w:rsidP="00EB0F27">
      <w:r w:rsidRPr="00BB2F44">
        <w:rPr>
          <w:b/>
          <w:u w:val="single"/>
        </w:rPr>
        <w:t>Roken</w:t>
      </w:r>
      <w:r>
        <w:t>, buiten bij de ingang.</w:t>
      </w:r>
    </w:p>
    <w:p w:rsidR="00EB0F27" w:rsidRDefault="00EB0F27" w:rsidP="00EB0F27">
      <w:r w:rsidRPr="00BB2F44">
        <w:rPr>
          <w:b/>
          <w:u w:val="single"/>
        </w:rPr>
        <w:t>Regels op de baan</w:t>
      </w:r>
      <w:r>
        <w:t>, rekening houden met elkaar, motoren etc. die daar ook rijden.</w:t>
      </w:r>
    </w:p>
    <w:p w:rsidR="00EB0F27" w:rsidRDefault="00EB0F27" w:rsidP="00EB0F27">
      <w:r w:rsidRPr="00BB2F44">
        <w:rPr>
          <w:b/>
        </w:rPr>
        <w:t xml:space="preserve">De openbare weg training </w:t>
      </w:r>
      <w:r>
        <w:t xml:space="preserve">wordt gegeven door Paul en door mij, </w:t>
      </w:r>
      <w:r w:rsidRPr="00BB2F44">
        <w:rPr>
          <w:b/>
        </w:rPr>
        <w:t>de baantraining</w:t>
      </w:r>
      <w:r>
        <w:t xml:space="preserve"> door de collega rijinstructeurs van UMCG Ambulancezorg Elt en Rogier.</w:t>
      </w:r>
    </w:p>
    <w:p w:rsidR="00EB0F27" w:rsidRDefault="00EB0F27" w:rsidP="00EB0F27">
      <w:r w:rsidRPr="00BB2F44">
        <w:rPr>
          <w:b/>
          <w:u w:val="single"/>
        </w:rPr>
        <w:t>Voertuigen:</w:t>
      </w:r>
      <w:r>
        <w:t xml:space="preserve"> </w:t>
      </w:r>
      <w:r>
        <w:tab/>
        <w:t>baantraining oude 145 en VW bus van Drenthe</w:t>
      </w:r>
    </w:p>
    <w:p w:rsidR="00EB0F27" w:rsidRDefault="00EB0F27" w:rsidP="00EB0F27">
      <w:r>
        <w:tab/>
      </w:r>
      <w:r>
        <w:tab/>
        <w:t>Openbare weg, nieuwe ggb bus en 5 tonner 161</w:t>
      </w:r>
    </w:p>
    <w:p w:rsidR="00EB0F27" w:rsidRDefault="00EB0F27" w:rsidP="00EB0F27">
      <w:r w:rsidRPr="00BB2F44">
        <w:rPr>
          <w:b/>
          <w:u w:val="single"/>
        </w:rPr>
        <w:t>Boetes &amp; Schades</w:t>
      </w:r>
      <w:r>
        <w:t>: Boetes zijn voor jullie en schade wordt er een schadeformulier ingevuld.</w:t>
      </w:r>
    </w:p>
    <w:p w:rsidR="00EB0F27" w:rsidRDefault="00EB0F27" w:rsidP="00EB0F27">
      <w:r w:rsidRPr="00BB2F44">
        <w:rPr>
          <w:b/>
          <w:u w:val="single"/>
        </w:rPr>
        <w:t>Dagvoorzitter:</w:t>
      </w:r>
      <w:r>
        <w:t xml:space="preserve"> Als je even wilt uithuilen of als je ergens mee zit kun je vandaag terecht bij Paul</w:t>
      </w:r>
    </w:p>
    <w:p w:rsidR="00EB0F27" w:rsidRDefault="00EB0F27" w:rsidP="00EB0F27">
      <w:r w:rsidRPr="00BB2F44">
        <w:rPr>
          <w:b/>
          <w:u w:val="single"/>
        </w:rPr>
        <w:t>Theorie</w:t>
      </w:r>
      <w:r>
        <w:t>, in de uitnodiging stond dat de theorie ook doorgenomen moest worden, hebben jullie dat ook gedaan? Nee stond er ook niet in vandaag gaan we alleen praktijk doen!</w:t>
      </w:r>
    </w:p>
    <w:p w:rsidR="00EB0F27" w:rsidRDefault="00EB0F27" w:rsidP="00EB0F27">
      <w:r w:rsidRPr="00BB2F44">
        <w:rPr>
          <w:b/>
          <w:u w:val="single"/>
        </w:rPr>
        <w:t>Vragen?</w:t>
      </w:r>
      <w:r>
        <w:t xml:space="preserve"> Zijn er nog vragen? Alles duidelijk?</w:t>
      </w:r>
    </w:p>
    <w:p w:rsidR="00EB0F27" w:rsidRDefault="00EB0F27" w:rsidP="00EB0F27">
      <w:r w:rsidRPr="00BB2F44">
        <w:rPr>
          <w:b/>
          <w:u w:val="single"/>
        </w:rPr>
        <w:t>Succes</w:t>
      </w:r>
      <w:r>
        <w:t xml:space="preserve">, iedereen ontzettend veel succes vandaag! </w:t>
      </w:r>
    </w:p>
    <w:p w:rsidR="003154B8" w:rsidRPr="003154B8" w:rsidRDefault="003154B8" w:rsidP="003154B8">
      <w:pPr>
        <w:pStyle w:val="Kop1"/>
        <w:rPr>
          <w:color w:val="084686" w:themeColor="text1"/>
        </w:rPr>
      </w:pPr>
      <w:r w:rsidRPr="003154B8">
        <w:rPr>
          <w:rFonts w:cs="Arial"/>
          <w:color w:val="084686" w:themeColor="text1"/>
          <w:szCs w:val="22"/>
        </w:rPr>
        <w:br w:type="page"/>
      </w:r>
      <w:bookmarkStart w:id="48" w:name="_Toc430084987"/>
      <w:bookmarkEnd w:id="47"/>
      <w:r w:rsidRPr="003154B8">
        <w:rPr>
          <w:color w:val="084686" w:themeColor="text1"/>
        </w:rPr>
        <w:lastRenderedPageBreak/>
        <w:t>Module: openbare weg, binnen de bebouwde kom</w:t>
      </w:r>
      <w:bookmarkEnd w:id="48"/>
    </w:p>
    <w:p w:rsidR="003154B8" w:rsidRPr="003154B8" w:rsidRDefault="003154B8" w:rsidP="003154B8">
      <w:pPr>
        <w:rPr>
          <w:color w:val="084686" w:themeColor="text1"/>
        </w:rPr>
      </w:pPr>
    </w:p>
    <w:p w:rsidR="003154B8" w:rsidRPr="003154B8" w:rsidRDefault="003154B8" w:rsidP="003154B8">
      <w:pPr>
        <w:pStyle w:val="Geenafstand"/>
        <w:spacing w:line="300" w:lineRule="atLeast"/>
        <w:rPr>
          <w:b/>
          <w:color w:val="084686" w:themeColor="text1"/>
        </w:rPr>
      </w:pPr>
      <w:r w:rsidRPr="003154B8">
        <w:rPr>
          <w:noProof/>
          <w:color w:val="084686" w:themeColor="text1"/>
          <w:szCs w:val="20"/>
          <w:lang w:eastAsia="nl-NL"/>
        </w:rPr>
        <w:drawing>
          <wp:anchor distT="0" distB="0" distL="114300" distR="114300" simplePos="0" relativeHeight="251660800" behindDoc="1" locked="0" layoutInCell="1" allowOverlap="1" wp14:anchorId="18FAEA74" wp14:editId="6D0117EA">
            <wp:simplePos x="0" y="0"/>
            <wp:positionH relativeFrom="column">
              <wp:posOffset>3810</wp:posOffset>
            </wp:positionH>
            <wp:positionV relativeFrom="paragraph">
              <wp:posOffset>17145</wp:posOffset>
            </wp:positionV>
            <wp:extent cx="933450" cy="933450"/>
            <wp:effectExtent l="0" t="0" r="0" b="0"/>
            <wp:wrapTight wrapText="bothSides">
              <wp:wrapPolygon edited="0">
                <wp:start x="0" y="0"/>
                <wp:lineTo x="0" y="21159"/>
                <wp:lineTo x="21159" y="21159"/>
                <wp:lineTo x="21159" y="0"/>
                <wp:lineTo x="0" y="0"/>
              </wp:wrapPolygon>
            </wp:wrapTight>
            <wp:docPr id="5" name="Afbeelding 5" descr="http://www.assessmentinfo.nl/afbeeldingen/assessmentbespiegel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sessmentinfo.nl/afbeeldingen/assessmentbespiegelingen.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page">
              <wp14:pctWidth>0</wp14:pctWidth>
            </wp14:sizeRelH>
            <wp14:sizeRelV relativeFrom="page">
              <wp14:pctHeight>0</wp14:pctHeight>
            </wp14:sizeRelV>
          </wp:anchor>
        </w:drawing>
      </w:r>
      <w:r w:rsidRPr="003154B8">
        <w:rPr>
          <w:rFonts w:cs="Arial"/>
          <w:color w:val="084686" w:themeColor="text1"/>
          <w:szCs w:val="20"/>
        </w:rPr>
        <w:t>Geef de cursist mee dat we nu aan de slag gaan met het onderdeel van de training, rijden binnen de bebouwde kom. Stel de vraag of de cursist nog wensen of vragen heeft voor aanvang van deze module. Leg uit wat de bedoeling is van de module. Deel met de cursist dat we 1,5 uur onderweg zijn met 1 rijinstructeur en 2 chauffeurs. De eerste 45 minuten zit de ene Ambulancechauffeur achter het stuur en na 45 minuten wissel je daarin. Tijdens de uitvoer van de module doorloop je de onderstaande route en bespreek je de onderstaande informatie. Op basis van de aandachtspunten die naar boven komen maak je een aantekening op de hand out voor de cursist. Probeer elke cursist tips en tops mee te geven waar zij zelf in d</w:t>
      </w:r>
      <w:r w:rsidR="002B4BD9">
        <w:rPr>
          <w:rFonts w:cs="Arial"/>
          <w:color w:val="084686" w:themeColor="text1"/>
          <w:szCs w:val="20"/>
        </w:rPr>
        <w:t>e praktijk mee aan de slag ka</w:t>
      </w:r>
      <w:r w:rsidRPr="003154B8">
        <w:rPr>
          <w:rFonts w:cs="Arial"/>
          <w:color w:val="084686" w:themeColor="text1"/>
          <w:szCs w:val="20"/>
        </w:rPr>
        <w:t xml:space="preserve">n. </w:t>
      </w:r>
    </w:p>
    <w:p w:rsidR="003154B8" w:rsidRPr="003154B8" w:rsidRDefault="003154B8" w:rsidP="003154B8">
      <w:pPr>
        <w:rPr>
          <w:b/>
          <w:color w:val="084686" w:themeColor="text1"/>
        </w:rPr>
      </w:pPr>
    </w:p>
    <w:p w:rsidR="003154B8" w:rsidRPr="003154B8" w:rsidRDefault="003154B8" w:rsidP="003154B8">
      <w:pPr>
        <w:rPr>
          <w:b/>
          <w:color w:val="084686" w:themeColor="text1"/>
          <w:szCs w:val="20"/>
        </w:rPr>
      </w:pPr>
      <w:r w:rsidRPr="003154B8">
        <w:rPr>
          <w:b/>
          <w:color w:val="084686" w:themeColor="text1"/>
        </w:rPr>
        <w:t>Aandachtspunten bibeko module:</w:t>
      </w:r>
    </w:p>
    <w:p w:rsidR="003154B8" w:rsidRPr="003154B8" w:rsidRDefault="003154B8" w:rsidP="003154B8">
      <w:pPr>
        <w:pStyle w:val="Lijstalinea"/>
        <w:numPr>
          <w:ilvl w:val="0"/>
          <w:numId w:val="3"/>
        </w:numPr>
        <w:rPr>
          <w:color w:val="084686" w:themeColor="text1"/>
        </w:rPr>
      </w:pPr>
      <w:r w:rsidRPr="003154B8">
        <w:rPr>
          <w:color w:val="084686" w:themeColor="text1"/>
        </w:rPr>
        <w:t>let op zit / stuur houding bij het weg rijden</w:t>
      </w:r>
    </w:p>
    <w:p w:rsidR="003154B8" w:rsidRPr="003154B8" w:rsidRDefault="003154B8" w:rsidP="003154B8">
      <w:pPr>
        <w:pStyle w:val="Lijstalinea"/>
        <w:numPr>
          <w:ilvl w:val="0"/>
          <w:numId w:val="3"/>
        </w:numPr>
        <w:rPr>
          <w:color w:val="084686" w:themeColor="text1"/>
        </w:rPr>
      </w:pPr>
      <w:r w:rsidRPr="003154B8">
        <w:rPr>
          <w:color w:val="084686" w:themeColor="text1"/>
        </w:rPr>
        <w:t>stoppen aan de kant van de weg / mag dat? Nee stopverbod</w:t>
      </w:r>
    </w:p>
    <w:p w:rsidR="003154B8" w:rsidRPr="003154B8" w:rsidRDefault="003154B8" w:rsidP="003154B8">
      <w:pPr>
        <w:pStyle w:val="Lijstalinea"/>
        <w:numPr>
          <w:ilvl w:val="0"/>
          <w:numId w:val="3"/>
        </w:numPr>
        <w:rPr>
          <w:color w:val="084686" w:themeColor="text1"/>
        </w:rPr>
      </w:pPr>
      <w:r w:rsidRPr="003154B8">
        <w:rPr>
          <w:color w:val="084686" w:themeColor="text1"/>
        </w:rPr>
        <w:t>links af bij verkeerslicht mag niet door: verkeerslicht pijl / pijl wegdek / bord verplichte rijrichting</w:t>
      </w:r>
    </w:p>
    <w:p w:rsidR="003154B8" w:rsidRPr="003154B8" w:rsidRDefault="003154B8" w:rsidP="003154B8">
      <w:pPr>
        <w:pStyle w:val="Lijstalinea"/>
        <w:numPr>
          <w:ilvl w:val="0"/>
          <w:numId w:val="3"/>
        </w:numPr>
        <w:rPr>
          <w:color w:val="084686" w:themeColor="text1"/>
        </w:rPr>
      </w:pPr>
      <w:r w:rsidRPr="003154B8">
        <w:rPr>
          <w:color w:val="084686" w:themeColor="text1"/>
        </w:rPr>
        <w:t>rotonde rijden, rechte lijnen (als schildpad erin als een haas eruit) Duwen i.p.v. trekken, patiënt ? geen druk schouders, heupen mag.</w:t>
      </w:r>
    </w:p>
    <w:p w:rsidR="003154B8" w:rsidRPr="003154B8" w:rsidRDefault="003154B8" w:rsidP="003154B8">
      <w:pPr>
        <w:pStyle w:val="Lijstalinea"/>
        <w:numPr>
          <w:ilvl w:val="0"/>
          <w:numId w:val="3"/>
        </w:numPr>
        <w:rPr>
          <w:color w:val="084686" w:themeColor="text1"/>
        </w:rPr>
      </w:pPr>
      <w:r w:rsidRPr="003154B8">
        <w:rPr>
          <w:color w:val="084686" w:themeColor="text1"/>
        </w:rPr>
        <w:t xml:space="preserve">let op bord vrachtwagen bord 8m. gezien? Mag dit? / zwarte paaltjes waar nog meer ? </w:t>
      </w:r>
    </w:p>
    <w:p w:rsidR="003154B8" w:rsidRPr="003154B8" w:rsidRDefault="003154B8" w:rsidP="003154B8">
      <w:pPr>
        <w:pStyle w:val="Lijstalinea"/>
        <w:numPr>
          <w:ilvl w:val="0"/>
          <w:numId w:val="3"/>
        </w:numPr>
        <w:rPr>
          <w:color w:val="084686" w:themeColor="text1"/>
        </w:rPr>
      </w:pPr>
      <w:r w:rsidRPr="003154B8">
        <w:rPr>
          <w:color w:val="084686" w:themeColor="text1"/>
        </w:rPr>
        <w:t>andere kleuren verlichting (let op obstakel)</w:t>
      </w:r>
    </w:p>
    <w:p w:rsidR="003154B8" w:rsidRPr="003154B8" w:rsidRDefault="003154B8" w:rsidP="003154B8">
      <w:pPr>
        <w:pStyle w:val="Lijstalinea"/>
        <w:numPr>
          <w:ilvl w:val="0"/>
          <w:numId w:val="3"/>
        </w:numPr>
        <w:rPr>
          <w:color w:val="084686" w:themeColor="text1"/>
        </w:rPr>
      </w:pPr>
      <w:r w:rsidRPr="003154B8">
        <w:rPr>
          <w:color w:val="084686" w:themeColor="text1"/>
        </w:rPr>
        <w:t>afwijkende hoogte straatverlichting let op snelheidsverandering</w:t>
      </w:r>
    </w:p>
    <w:p w:rsidR="003154B8" w:rsidRPr="003154B8" w:rsidRDefault="003154B8" w:rsidP="003154B8">
      <w:pPr>
        <w:pStyle w:val="Lijstalinea"/>
        <w:numPr>
          <w:ilvl w:val="0"/>
          <w:numId w:val="3"/>
        </w:numPr>
        <w:rPr>
          <w:color w:val="084686" w:themeColor="text1"/>
        </w:rPr>
      </w:pPr>
      <w:r w:rsidRPr="003154B8">
        <w:rPr>
          <w:color w:val="084686" w:themeColor="text1"/>
        </w:rPr>
        <w:t>lantaren palen met armpjes aan beide kanten, gescheiden rijbanen</w:t>
      </w:r>
    </w:p>
    <w:p w:rsidR="003154B8" w:rsidRPr="003154B8" w:rsidRDefault="003154B8" w:rsidP="003154B8">
      <w:pPr>
        <w:pStyle w:val="Lijstalinea"/>
        <w:numPr>
          <w:ilvl w:val="0"/>
          <w:numId w:val="3"/>
        </w:numPr>
        <w:rPr>
          <w:color w:val="084686" w:themeColor="text1"/>
        </w:rPr>
      </w:pPr>
      <w:r w:rsidRPr="003154B8">
        <w:rPr>
          <w:color w:val="084686" w:themeColor="text1"/>
        </w:rPr>
        <w:t>snelheid, oneven bibeko, even bubeko uitzondering 130</w:t>
      </w:r>
    </w:p>
    <w:p w:rsidR="003154B8" w:rsidRPr="003154B8" w:rsidRDefault="003154B8" w:rsidP="003154B8">
      <w:pPr>
        <w:pStyle w:val="Lijstalinea"/>
        <w:numPr>
          <w:ilvl w:val="0"/>
          <w:numId w:val="3"/>
        </w:numPr>
        <w:rPr>
          <w:color w:val="084686" w:themeColor="text1"/>
        </w:rPr>
      </w:pPr>
      <w:r w:rsidRPr="003154B8">
        <w:rPr>
          <w:color w:val="084686" w:themeColor="text1"/>
        </w:rPr>
        <w:t>keren op de rijbaan, doormiddel van 2x / niet droog sturen</w:t>
      </w:r>
    </w:p>
    <w:p w:rsidR="003154B8" w:rsidRPr="003154B8" w:rsidRDefault="003154B8" w:rsidP="003154B8">
      <w:pPr>
        <w:pStyle w:val="Lijstalinea"/>
        <w:numPr>
          <w:ilvl w:val="0"/>
          <w:numId w:val="3"/>
        </w:numPr>
        <w:rPr>
          <w:color w:val="084686" w:themeColor="text1"/>
        </w:rPr>
      </w:pPr>
      <w:r w:rsidRPr="003154B8">
        <w:rPr>
          <w:color w:val="084686" w:themeColor="text1"/>
        </w:rPr>
        <w:t>sturen kan door: -sturen –gas geven – remmen</w:t>
      </w:r>
    </w:p>
    <w:p w:rsidR="003154B8" w:rsidRPr="003154B8" w:rsidRDefault="003154B8" w:rsidP="003154B8">
      <w:pPr>
        <w:pStyle w:val="Lijstalinea"/>
        <w:numPr>
          <w:ilvl w:val="0"/>
          <w:numId w:val="3"/>
        </w:numPr>
        <w:rPr>
          <w:color w:val="084686" w:themeColor="text1"/>
        </w:rPr>
      </w:pPr>
      <w:r w:rsidRPr="003154B8">
        <w:rPr>
          <w:color w:val="084686" w:themeColor="text1"/>
        </w:rPr>
        <w:t>woonerf 15 km/u, verkeer van rechts gaat voor i.p.v. bestuurders, parkeervakken</w:t>
      </w:r>
    </w:p>
    <w:p w:rsidR="003154B8" w:rsidRPr="003154B8" w:rsidRDefault="003154B8" w:rsidP="003154B8">
      <w:pPr>
        <w:pStyle w:val="Lijstalinea"/>
        <w:numPr>
          <w:ilvl w:val="0"/>
          <w:numId w:val="3"/>
        </w:numPr>
        <w:rPr>
          <w:color w:val="084686" w:themeColor="text1"/>
        </w:rPr>
      </w:pPr>
      <w:r w:rsidRPr="003154B8">
        <w:rPr>
          <w:color w:val="084686" w:themeColor="text1"/>
        </w:rPr>
        <w:t>spoorweg andreaskruis(en), bebakening om de 80 meter</w:t>
      </w:r>
    </w:p>
    <w:p w:rsidR="003154B8" w:rsidRPr="003154B8" w:rsidRDefault="003154B8" w:rsidP="003154B8">
      <w:pPr>
        <w:pStyle w:val="Lijstalinea"/>
        <w:numPr>
          <w:ilvl w:val="0"/>
          <w:numId w:val="3"/>
        </w:numPr>
        <w:rPr>
          <w:color w:val="084686" w:themeColor="text1"/>
        </w:rPr>
      </w:pPr>
      <w:r w:rsidRPr="003154B8">
        <w:rPr>
          <w:color w:val="084686" w:themeColor="text1"/>
        </w:rPr>
        <w:t>stopbord, borden gaan voor tekens wegdek.</w:t>
      </w:r>
    </w:p>
    <w:p w:rsidR="003154B8" w:rsidRPr="003154B8" w:rsidRDefault="003154B8" w:rsidP="003154B8">
      <w:pPr>
        <w:pStyle w:val="Geenafstand"/>
        <w:spacing w:line="300" w:lineRule="atLeast"/>
        <w:rPr>
          <w:rFonts w:cs="Arial"/>
          <w:color w:val="084686" w:themeColor="text1"/>
        </w:rPr>
      </w:pPr>
    </w:p>
    <w:p w:rsidR="003154B8" w:rsidRPr="003154B8" w:rsidRDefault="003154B8" w:rsidP="003154B8">
      <w:pPr>
        <w:pStyle w:val="Geenafstand"/>
        <w:spacing w:line="300" w:lineRule="atLeast"/>
        <w:rPr>
          <w:rFonts w:cs="Arial"/>
          <w:b/>
          <w:color w:val="084686" w:themeColor="text1"/>
          <w:szCs w:val="20"/>
        </w:rPr>
      </w:pPr>
      <w:r w:rsidRPr="003154B8">
        <w:rPr>
          <w:rFonts w:cs="Arial"/>
          <w:b/>
          <w:color w:val="084686" w:themeColor="text1"/>
          <w:szCs w:val="20"/>
        </w:rPr>
        <w:t xml:space="preserve">Route: </w:t>
      </w:r>
    </w:p>
    <w:p w:rsidR="00265943" w:rsidRPr="00265943" w:rsidRDefault="00265943" w:rsidP="00265943">
      <w:pPr>
        <w:pStyle w:val="Geenafstand"/>
        <w:spacing w:line="300" w:lineRule="atLeast"/>
        <w:rPr>
          <w:rFonts w:cs="Arial"/>
          <w:color w:val="084686" w:themeColor="text1"/>
        </w:rPr>
      </w:pP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1.</w:t>
      </w:r>
      <w:r w:rsidRPr="00265943">
        <w:rPr>
          <w:rFonts w:cs="Arial"/>
          <w:color w:val="084686" w:themeColor="text1"/>
        </w:rPr>
        <w:tab/>
        <w:t>Start Orionweg</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2.</w:t>
      </w:r>
      <w:r w:rsidRPr="00265943">
        <w:rPr>
          <w:rFonts w:cs="Arial"/>
          <w:color w:val="084686" w:themeColor="text1"/>
        </w:rPr>
        <w:tab/>
        <w:t>Eerste weg rechts Uranusweg</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3.</w:t>
      </w:r>
      <w:r w:rsidRPr="00265943">
        <w:rPr>
          <w:rFonts w:cs="Arial"/>
          <w:color w:val="084686" w:themeColor="text1"/>
        </w:rPr>
        <w:tab/>
        <w:t>Direct na viaduct links oprit Planetenlaan</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4.</w:t>
      </w:r>
      <w:r w:rsidRPr="00265943">
        <w:rPr>
          <w:rFonts w:cs="Arial"/>
          <w:color w:val="084686" w:themeColor="text1"/>
        </w:rPr>
        <w:tab/>
        <w:t>Eind rechts Planetenlaan (richting Drachten)</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5.</w:t>
      </w:r>
      <w:r w:rsidRPr="00265943">
        <w:rPr>
          <w:rFonts w:cs="Arial"/>
          <w:color w:val="084686" w:themeColor="text1"/>
        </w:rPr>
        <w:tab/>
        <w:t>Op groot verke</w:t>
      </w:r>
      <w:r>
        <w:rPr>
          <w:rFonts w:cs="Arial"/>
          <w:color w:val="084686" w:themeColor="text1"/>
        </w:rPr>
        <w:t>ersplein Rechts (Drachtsterweg)</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6.</w:t>
      </w:r>
      <w:r w:rsidRPr="00265943">
        <w:rPr>
          <w:rFonts w:cs="Arial"/>
          <w:color w:val="084686" w:themeColor="text1"/>
        </w:rPr>
        <w:tab/>
        <w:t>Op 2e Rotonde links (eerste stop, uitleg rotonde)</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7.</w:t>
      </w:r>
      <w:r w:rsidRPr="00265943">
        <w:rPr>
          <w:rFonts w:cs="Arial"/>
          <w:color w:val="084686" w:themeColor="text1"/>
        </w:rPr>
        <w:tab/>
        <w:t>Eind links, eenrichtingsweg in (Achter de Hoven in de bocht ))</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8.</w:t>
      </w:r>
      <w:r w:rsidRPr="00265943">
        <w:rPr>
          <w:rFonts w:cs="Arial"/>
          <w:color w:val="084686" w:themeColor="text1"/>
        </w:rPr>
        <w:tab/>
        <w:t>Eind links spoor oversteken en kruising oversteken naar 30 KM zone (Maria Louisastraat)</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9.</w:t>
      </w:r>
      <w:r w:rsidRPr="00265943">
        <w:rPr>
          <w:rFonts w:cs="Arial"/>
          <w:color w:val="084686" w:themeColor="text1"/>
        </w:rPr>
        <w:tab/>
        <w:t>Eind links (tweede stop, uitleg 30 km zone)</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10.</w:t>
      </w:r>
      <w:r w:rsidRPr="00265943">
        <w:rPr>
          <w:rFonts w:cs="Arial"/>
          <w:color w:val="084686" w:themeColor="text1"/>
        </w:rPr>
        <w:tab/>
        <w:t>Eind links met de weg mee</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lastRenderedPageBreak/>
        <w:t xml:space="preserve"> </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11.</w:t>
      </w:r>
      <w:r w:rsidRPr="00265943">
        <w:rPr>
          <w:rFonts w:cs="Arial"/>
          <w:color w:val="084686" w:themeColor="text1"/>
        </w:rPr>
        <w:tab/>
        <w:t>Eind rechts (uitrit 30 km zone)</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12.</w:t>
      </w:r>
      <w:r w:rsidRPr="00265943">
        <w:rPr>
          <w:rFonts w:cs="Arial"/>
          <w:color w:val="084686" w:themeColor="text1"/>
        </w:rPr>
        <w:tab/>
        <w:t>Kruising Rechts (Oostergoweg)</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13.</w:t>
      </w:r>
      <w:r w:rsidRPr="00265943">
        <w:rPr>
          <w:rFonts w:cs="Arial"/>
          <w:color w:val="084686" w:themeColor="text1"/>
        </w:rPr>
        <w:tab/>
        <w:t>Voor station rechts (Sophialaan)</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14.</w:t>
      </w:r>
      <w:r w:rsidRPr="00265943">
        <w:rPr>
          <w:rFonts w:cs="Arial"/>
          <w:color w:val="084686" w:themeColor="text1"/>
        </w:rPr>
        <w:tab/>
        <w:t>Rotonde links  (Lange Marktstraat)</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15.</w:t>
      </w:r>
      <w:r w:rsidRPr="00265943">
        <w:rPr>
          <w:rFonts w:cs="Arial"/>
          <w:color w:val="084686" w:themeColor="text1"/>
        </w:rPr>
        <w:tab/>
        <w:t>Rotonde rechtdoor</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16.</w:t>
      </w:r>
      <w:r w:rsidRPr="00265943">
        <w:rPr>
          <w:rFonts w:cs="Arial"/>
          <w:color w:val="084686" w:themeColor="text1"/>
        </w:rPr>
        <w:tab/>
        <w:t>Na de brug op d</w:t>
      </w:r>
      <w:r>
        <w:rPr>
          <w:rFonts w:cs="Arial"/>
          <w:color w:val="084686" w:themeColor="text1"/>
        </w:rPr>
        <w:t>e rotonde rechts (Westersingel)</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17.</w:t>
      </w:r>
      <w:r w:rsidRPr="00265943">
        <w:rPr>
          <w:rFonts w:cs="Arial"/>
          <w:color w:val="084686" w:themeColor="text1"/>
        </w:rPr>
        <w:tab/>
        <w:t>2e weg links (Molenstraat, na park voor geel/wit gebouw)</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18.</w:t>
      </w:r>
      <w:r w:rsidRPr="00265943">
        <w:rPr>
          <w:rFonts w:cs="Arial"/>
          <w:color w:val="084686" w:themeColor="text1"/>
        </w:rPr>
        <w:tab/>
        <w:t>Kruising oversteken en dan links aanhouden</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19.</w:t>
      </w:r>
      <w:r w:rsidRPr="00265943">
        <w:rPr>
          <w:rFonts w:cs="Arial"/>
          <w:color w:val="084686" w:themeColor="text1"/>
        </w:rPr>
        <w:tab/>
        <w:t>Kruising rechts (Bildtsestraat)</w:t>
      </w:r>
    </w:p>
    <w:p w:rsidR="00265943" w:rsidRPr="00265943" w:rsidRDefault="00265943" w:rsidP="00265943">
      <w:pPr>
        <w:pStyle w:val="Geenafstand"/>
        <w:spacing w:line="300" w:lineRule="atLeast"/>
        <w:ind w:left="705" w:hanging="705"/>
        <w:rPr>
          <w:rFonts w:cs="Arial"/>
          <w:color w:val="084686" w:themeColor="text1"/>
        </w:rPr>
      </w:pPr>
      <w:r w:rsidRPr="00265943">
        <w:rPr>
          <w:rFonts w:cs="Arial"/>
          <w:color w:val="084686" w:themeColor="text1"/>
        </w:rPr>
        <w:t>20.</w:t>
      </w:r>
      <w:r w:rsidRPr="00265943">
        <w:rPr>
          <w:rFonts w:cs="Arial"/>
          <w:color w:val="084686" w:themeColor="text1"/>
        </w:rPr>
        <w:tab/>
        <w:t>Eind rechtsaf, verkeersplein o</w:t>
      </w:r>
      <w:r>
        <w:rPr>
          <w:rFonts w:cs="Arial"/>
          <w:color w:val="084686" w:themeColor="text1"/>
        </w:rPr>
        <w:t>p richting ¾ richting Bolsward H</w:t>
      </w:r>
      <w:r w:rsidRPr="00265943">
        <w:rPr>
          <w:rFonts w:cs="Arial"/>
          <w:color w:val="084686" w:themeColor="text1"/>
        </w:rPr>
        <w:t>arlingen(Harlingerstraatweg, Voor het Eurohotel langs)</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21.</w:t>
      </w:r>
      <w:r w:rsidRPr="00265943">
        <w:rPr>
          <w:rFonts w:cs="Arial"/>
          <w:color w:val="084686" w:themeColor="text1"/>
        </w:rPr>
        <w:tab/>
        <w:t xml:space="preserve">Op grote kruising met verkeerslichten links (Verbindingsweg) </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 xml:space="preserve">     </w:t>
      </w:r>
      <w:r>
        <w:rPr>
          <w:rFonts w:cs="Arial"/>
          <w:color w:val="084686" w:themeColor="text1"/>
        </w:rPr>
        <w:tab/>
      </w:r>
      <w:r w:rsidRPr="00265943">
        <w:rPr>
          <w:rFonts w:cs="Arial"/>
          <w:color w:val="084686" w:themeColor="text1"/>
        </w:rPr>
        <w:t>GEBRUIKMAKEN VAN ROTONDES</w:t>
      </w:r>
    </w:p>
    <w:p w:rsidR="00265943" w:rsidRPr="00265943" w:rsidRDefault="00265943" w:rsidP="00265943">
      <w:pPr>
        <w:pStyle w:val="Geenafstand"/>
        <w:spacing w:line="300" w:lineRule="atLeast"/>
        <w:ind w:left="705" w:hanging="705"/>
        <w:rPr>
          <w:rFonts w:cs="Arial"/>
          <w:color w:val="084686" w:themeColor="text1"/>
        </w:rPr>
      </w:pPr>
      <w:r w:rsidRPr="00265943">
        <w:rPr>
          <w:rFonts w:cs="Arial"/>
          <w:color w:val="084686" w:themeColor="text1"/>
        </w:rPr>
        <w:t>22.</w:t>
      </w:r>
      <w:r w:rsidRPr="00265943">
        <w:rPr>
          <w:rFonts w:cs="Arial"/>
          <w:color w:val="084686" w:themeColor="text1"/>
        </w:rPr>
        <w:tab/>
        <w:t>Bij tweede rotonde omkeren bij de Gamma en terugrijden naar de grote kruising en dan rechtsaf (Harlingerstraatweg)</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23.</w:t>
      </w:r>
      <w:r w:rsidRPr="00265943">
        <w:rPr>
          <w:rFonts w:cs="Arial"/>
          <w:color w:val="084686" w:themeColor="text1"/>
        </w:rPr>
        <w:tab/>
        <w:t>Op de rotonde rechtsaf (Heliconweg)</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24.</w:t>
      </w:r>
      <w:r w:rsidRPr="00265943">
        <w:rPr>
          <w:rFonts w:cs="Arial"/>
          <w:color w:val="084686" w:themeColor="text1"/>
        </w:rPr>
        <w:tab/>
        <w:t>Rotonde rechtdoor</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25.</w:t>
      </w:r>
      <w:r w:rsidRPr="00265943">
        <w:rPr>
          <w:rFonts w:cs="Arial"/>
          <w:color w:val="084686" w:themeColor="text1"/>
        </w:rPr>
        <w:tab/>
        <w:t>Brug over en op rotonde links (Snekertrekweg) Keeropdracht en weer naar rotonde rijden</w:t>
      </w:r>
    </w:p>
    <w:p w:rsidR="00265943" w:rsidRPr="00265943" w:rsidRDefault="00265943" w:rsidP="00265943">
      <w:pPr>
        <w:pStyle w:val="Geenafstand"/>
        <w:spacing w:line="300" w:lineRule="atLeast"/>
        <w:ind w:firstLine="708"/>
        <w:rPr>
          <w:rFonts w:cs="Arial"/>
          <w:color w:val="084686" w:themeColor="text1"/>
        </w:rPr>
      </w:pPr>
      <w:r w:rsidRPr="00265943">
        <w:rPr>
          <w:rFonts w:cs="Arial"/>
          <w:color w:val="084686" w:themeColor="text1"/>
        </w:rPr>
        <w:t>WISSELMOMENT</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26.</w:t>
      </w:r>
      <w:r w:rsidRPr="00265943">
        <w:rPr>
          <w:rFonts w:cs="Arial"/>
          <w:color w:val="084686" w:themeColor="text1"/>
        </w:rPr>
        <w:tab/>
        <w:t>Rotonde Links (Heliconweg)</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27.</w:t>
      </w:r>
      <w:r w:rsidRPr="00265943">
        <w:rPr>
          <w:rFonts w:cs="Arial"/>
          <w:color w:val="084686" w:themeColor="text1"/>
        </w:rPr>
        <w:tab/>
        <w:t>Rotonde rechts (Middelzeelaan)</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28.</w:t>
      </w:r>
      <w:r w:rsidRPr="00265943">
        <w:rPr>
          <w:rFonts w:cs="Arial"/>
          <w:color w:val="084686" w:themeColor="text1"/>
        </w:rPr>
        <w:tab/>
        <w:t>Rechts aanhouden naar parkeerplaats sportpark, stuuroefening doen en weer terug naar de rotonde</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29.</w:t>
      </w:r>
      <w:r w:rsidRPr="00265943">
        <w:rPr>
          <w:rFonts w:cs="Arial"/>
          <w:color w:val="084686" w:themeColor="text1"/>
        </w:rPr>
        <w:tab/>
        <w:t>Rotonde rechtdoor</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30.</w:t>
      </w:r>
      <w:r w:rsidRPr="00265943">
        <w:rPr>
          <w:rFonts w:cs="Arial"/>
          <w:color w:val="084686" w:themeColor="text1"/>
        </w:rPr>
        <w:tab/>
        <w:t xml:space="preserve">1e weg rechts (Breitnerstraat) </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31.</w:t>
      </w:r>
      <w:r w:rsidRPr="00265943">
        <w:rPr>
          <w:rFonts w:cs="Arial"/>
          <w:color w:val="084686" w:themeColor="text1"/>
        </w:rPr>
        <w:tab/>
        <w:t>Eind links (Cornelis Trooststraat)</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32.</w:t>
      </w:r>
      <w:r w:rsidRPr="00265943">
        <w:rPr>
          <w:rFonts w:cs="Arial"/>
          <w:color w:val="084686" w:themeColor="text1"/>
        </w:rPr>
        <w:tab/>
        <w:t>E</w:t>
      </w:r>
      <w:r>
        <w:rPr>
          <w:rFonts w:cs="Arial"/>
          <w:color w:val="084686" w:themeColor="text1"/>
        </w:rPr>
        <w:t>ind links (D Hondecoeterstraat)</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33.</w:t>
      </w:r>
      <w:r w:rsidRPr="00265943">
        <w:rPr>
          <w:rFonts w:cs="Arial"/>
          <w:color w:val="084686" w:themeColor="text1"/>
        </w:rPr>
        <w:tab/>
        <w:t>1e weg rechts (Ruysdaelstraat)</w:t>
      </w:r>
    </w:p>
    <w:p w:rsidR="00265943" w:rsidRPr="00265943" w:rsidRDefault="00265943" w:rsidP="00265943">
      <w:pPr>
        <w:pStyle w:val="Geenafstand"/>
        <w:spacing w:line="300" w:lineRule="atLeast"/>
        <w:ind w:left="705" w:hanging="705"/>
        <w:rPr>
          <w:rFonts w:cs="Arial"/>
          <w:color w:val="084686" w:themeColor="text1"/>
        </w:rPr>
      </w:pPr>
      <w:r w:rsidRPr="00265943">
        <w:rPr>
          <w:rFonts w:cs="Arial"/>
          <w:color w:val="084686" w:themeColor="text1"/>
        </w:rPr>
        <w:t>34.</w:t>
      </w:r>
      <w:r w:rsidRPr="00265943">
        <w:rPr>
          <w:rFonts w:cs="Arial"/>
          <w:color w:val="084686" w:themeColor="text1"/>
        </w:rPr>
        <w:tab/>
        <w:t>1e links (Vermeerstraat) woonerf oprijden, rechts aanhouden, woornerf af en linksaf, Ruysdaelweg vervolgen ( ambu</w:t>
      </w:r>
      <w:r>
        <w:rPr>
          <w:rFonts w:cs="Arial"/>
          <w:color w:val="084686" w:themeColor="text1"/>
        </w:rPr>
        <w:t>lance</w:t>
      </w:r>
      <w:r w:rsidRPr="00265943">
        <w:rPr>
          <w:rFonts w:cs="Arial"/>
          <w:color w:val="084686" w:themeColor="text1"/>
        </w:rPr>
        <w:t xml:space="preserve"> te groot gewoon rechtdoor rijden)</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35.</w:t>
      </w:r>
      <w:r w:rsidRPr="00265943">
        <w:rPr>
          <w:rFonts w:cs="Arial"/>
          <w:color w:val="084686" w:themeColor="text1"/>
        </w:rPr>
        <w:tab/>
        <w:t>Aan het eind bij school links aanhouden en rechts aanhouden</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36.</w:t>
      </w:r>
      <w:r w:rsidRPr="00265943">
        <w:rPr>
          <w:rFonts w:cs="Arial"/>
          <w:color w:val="084686" w:themeColor="text1"/>
        </w:rPr>
        <w:tab/>
        <w:t>Op kruising links winkelstraat in ( Schrans)</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37.</w:t>
      </w:r>
      <w:r w:rsidRPr="00265943">
        <w:rPr>
          <w:rFonts w:cs="Arial"/>
          <w:color w:val="084686" w:themeColor="text1"/>
        </w:rPr>
        <w:tab/>
        <w:t>Eerst spoorwegovergang en daarna kruising oversteken (Zuiderplein)</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38.</w:t>
      </w:r>
      <w:r w:rsidRPr="00265943">
        <w:rPr>
          <w:rFonts w:cs="Arial"/>
          <w:color w:val="084686" w:themeColor="text1"/>
        </w:rPr>
        <w:tab/>
        <w:t>Langs het water rijden en dan de brug oversteken en vervolgens rechts aanhouden (Keizersgracht)</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39.</w:t>
      </w:r>
      <w:r w:rsidRPr="00265943">
        <w:rPr>
          <w:rFonts w:cs="Arial"/>
          <w:color w:val="084686" w:themeColor="text1"/>
        </w:rPr>
        <w:tab/>
        <w:t>Weg vervolgen tot aan rotonde (Oosterkade)</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40.</w:t>
      </w:r>
      <w:r w:rsidRPr="00265943">
        <w:rPr>
          <w:rFonts w:cs="Arial"/>
          <w:color w:val="084686" w:themeColor="text1"/>
        </w:rPr>
        <w:tab/>
        <w:t>Op rotonde rechts (Groningerstraatweg)</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41.</w:t>
      </w:r>
      <w:r w:rsidRPr="00265943">
        <w:rPr>
          <w:rFonts w:cs="Arial"/>
          <w:color w:val="084686" w:themeColor="text1"/>
        </w:rPr>
        <w:tab/>
        <w:t>Rotonde rechtdoor</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42.</w:t>
      </w:r>
      <w:r w:rsidRPr="00265943">
        <w:rPr>
          <w:rFonts w:cs="Arial"/>
          <w:color w:val="084686" w:themeColor="text1"/>
        </w:rPr>
        <w:tab/>
        <w:t>3e links (Begoniastraat)</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43.</w:t>
      </w:r>
      <w:r w:rsidRPr="00265943">
        <w:rPr>
          <w:rFonts w:cs="Arial"/>
          <w:color w:val="084686" w:themeColor="text1"/>
        </w:rPr>
        <w:tab/>
        <w:t>1e rechts (Azaleastraat)</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44.</w:t>
      </w:r>
      <w:r w:rsidRPr="00265943">
        <w:rPr>
          <w:rFonts w:cs="Arial"/>
          <w:color w:val="084686" w:themeColor="text1"/>
        </w:rPr>
        <w:tab/>
        <w:t>Eind rechts en de rondweg op</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45.</w:t>
      </w:r>
      <w:r w:rsidRPr="00265943">
        <w:rPr>
          <w:rFonts w:cs="Arial"/>
          <w:color w:val="084686" w:themeColor="text1"/>
        </w:rPr>
        <w:tab/>
        <w:t>Bij 2e kruising rechtsaf (Anne Vondeling)</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lastRenderedPageBreak/>
        <w:t>46.</w:t>
      </w:r>
      <w:r w:rsidRPr="00265943">
        <w:rPr>
          <w:rFonts w:cs="Arial"/>
          <w:color w:val="084686" w:themeColor="text1"/>
        </w:rPr>
        <w:tab/>
        <w:t>1e afrit rechts en doorrijden naar rotonde (Cammingaburen)</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47.</w:t>
      </w:r>
      <w:r w:rsidRPr="00265943">
        <w:rPr>
          <w:rFonts w:cs="Arial"/>
          <w:color w:val="084686" w:themeColor="text1"/>
        </w:rPr>
        <w:tab/>
        <w:t>Rotonde links en door de tunnel rijden.</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48.</w:t>
      </w:r>
      <w:r w:rsidRPr="00265943">
        <w:rPr>
          <w:rFonts w:cs="Arial"/>
          <w:color w:val="084686" w:themeColor="text1"/>
        </w:rPr>
        <w:tab/>
        <w:t>Rotonde links en keer opdracht doen</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49.</w:t>
      </w:r>
      <w:r w:rsidRPr="00265943">
        <w:rPr>
          <w:rFonts w:cs="Arial"/>
          <w:color w:val="084686" w:themeColor="text1"/>
        </w:rPr>
        <w:tab/>
        <w:t>Rotonde links en 1e weg rechts (30km zone)</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50.</w:t>
      </w:r>
      <w:r w:rsidRPr="00265943">
        <w:rPr>
          <w:rFonts w:cs="Arial"/>
          <w:color w:val="084686" w:themeColor="text1"/>
        </w:rPr>
        <w:tab/>
        <w:t>Weg vervolgen tot aan rotonde</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51.</w:t>
      </w:r>
      <w:r w:rsidRPr="00265943">
        <w:rPr>
          <w:rFonts w:cs="Arial"/>
          <w:color w:val="084686" w:themeColor="text1"/>
        </w:rPr>
        <w:tab/>
        <w:t>Rotonde links (Grovestins)</w:t>
      </w:r>
    </w:p>
    <w:p w:rsidR="00265943" w:rsidRPr="00265943" w:rsidRDefault="00265943" w:rsidP="00265943">
      <w:pPr>
        <w:pStyle w:val="Geenafstand"/>
        <w:spacing w:line="300" w:lineRule="atLeast"/>
        <w:rPr>
          <w:rFonts w:cs="Arial"/>
          <w:color w:val="084686" w:themeColor="text1"/>
        </w:rPr>
      </w:pPr>
      <w:r w:rsidRPr="00265943">
        <w:rPr>
          <w:rFonts w:cs="Arial"/>
          <w:color w:val="084686" w:themeColor="text1"/>
        </w:rPr>
        <w:t>52.</w:t>
      </w:r>
      <w:r w:rsidRPr="00265943">
        <w:rPr>
          <w:rFonts w:cs="Arial"/>
          <w:color w:val="084686" w:themeColor="text1"/>
        </w:rPr>
        <w:tab/>
        <w:t xml:space="preserve">2e rechts viadukt over (rijschool aan de rechterhand) </w:t>
      </w:r>
    </w:p>
    <w:p w:rsidR="003154B8" w:rsidRDefault="00265943" w:rsidP="00265943">
      <w:pPr>
        <w:pStyle w:val="Geenafstand"/>
        <w:spacing w:line="300" w:lineRule="atLeast"/>
        <w:rPr>
          <w:rFonts w:cs="Arial"/>
          <w:color w:val="084686" w:themeColor="text1"/>
        </w:rPr>
      </w:pPr>
      <w:r w:rsidRPr="00265943">
        <w:rPr>
          <w:rFonts w:cs="Arial"/>
          <w:color w:val="084686" w:themeColor="text1"/>
        </w:rPr>
        <w:t>53.</w:t>
      </w:r>
      <w:r w:rsidRPr="00265943">
        <w:rPr>
          <w:rFonts w:cs="Arial"/>
          <w:color w:val="084686" w:themeColor="text1"/>
        </w:rPr>
        <w:tab/>
        <w:t>Over het viaduct 2 x rechts</w:t>
      </w:r>
    </w:p>
    <w:p w:rsidR="003154B8" w:rsidRPr="003154B8" w:rsidRDefault="003154B8" w:rsidP="003154B8">
      <w:pPr>
        <w:pStyle w:val="Geenafstand"/>
        <w:spacing w:line="300" w:lineRule="atLeast"/>
        <w:rPr>
          <w:rFonts w:cs="Arial"/>
          <w:color w:val="084686" w:themeColor="text1"/>
        </w:rPr>
      </w:pPr>
    </w:p>
    <w:p w:rsidR="003154B8" w:rsidRDefault="003154B8" w:rsidP="003154B8">
      <w:pPr>
        <w:pStyle w:val="Geenafstand"/>
        <w:spacing w:line="300" w:lineRule="atLeast"/>
        <w:rPr>
          <w:rFonts w:cs="Arial"/>
          <w:color w:val="084686" w:themeColor="text1"/>
          <w:szCs w:val="20"/>
        </w:rPr>
      </w:pPr>
      <w:r w:rsidRPr="003154B8">
        <w:rPr>
          <w:rFonts w:cs="Arial"/>
          <w:color w:val="084686" w:themeColor="text1"/>
          <w:szCs w:val="20"/>
        </w:rPr>
        <w:t>Na het doorlopen van de module gaan de cursisten aan de slag met pauze, lunch of de evaluatie van de gehele dag. Dank de cursist voor zijn inzet.</w:t>
      </w:r>
    </w:p>
    <w:p w:rsidR="00403E8D" w:rsidRDefault="00403E8D" w:rsidP="003154B8">
      <w:pPr>
        <w:pStyle w:val="Geenafstand"/>
        <w:spacing w:line="300" w:lineRule="atLeast"/>
        <w:rPr>
          <w:rFonts w:cs="Arial"/>
          <w:color w:val="084686" w:themeColor="text1"/>
          <w:szCs w:val="20"/>
        </w:rPr>
      </w:pPr>
    </w:p>
    <w:p w:rsidR="00403E8D" w:rsidRDefault="00403E8D" w:rsidP="003154B8">
      <w:pPr>
        <w:pStyle w:val="Geenafstand"/>
        <w:spacing w:line="300" w:lineRule="atLeast"/>
        <w:rPr>
          <w:rFonts w:cs="Arial"/>
          <w:color w:val="084686" w:themeColor="text1"/>
          <w:szCs w:val="20"/>
        </w:rPr>
      </w:pPr>
      <w:r>
        <w:rPr>
          <w:rFonts w:cs="Arial"/>
          <w:color w:val="084686" w:themeColor="text1"/>
          <w:szCs w:val="20"/>
        </w:rPr>
        <w:t xml:space="preserve">Het onderstaande visualiseert de route. </w:t>
      </w:r>
    </w:p>
    <w:p w:rsidR="00403E8D" w:rsidRDefault="00403E8D" w:rsidP="003154B8">
      <w:pPr>
        <w:pStyle w:val="Geenafstand"/>
        <w:spacing w:line="300" w:lineRule="atLeast"/>
        <w:rPr>
          <w:rFonts w:cs="Arial"/>
          <w:color w:val="084686" w:themeColor="text1"/>
          <w:szCs w:val="20"/>
        </w:rPr>
      </w:pPr>
    </w:p>
    <w:p w:rsidR="00403E8D" w:rsidRDefault="00403E8D" w:rsidP="00403E8D">
      <w:pPr>
        <w:pStyle w:val="Geenafstand"/>
        <w:rPr>
          <w:rFonts w:asciiTheme="minorHAnsi" w:hAnsiTheme="minorHAnsi"/>
          <w:b/>
          <w:color w:val="auto"/>
        </w:rPr>
      </w:pPr>
      <w:r>
        <w:rPr>
          <w:b/>
        </w:rPr>
        <w:t>Planetenlaan</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248025" cy="2162175"/>
            <wp:effectExtent l="0" t="0" r="9525" b="9525"/>
            <wp:docPr id="32" name="Afbeelding 32"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8025" cy="216217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 xml:space="preserve">Verbod stil te staan: </w:t>
      </w:r>
    </w:p>
    <w:p w:rsidR="00403E8D" w:rsidRDefault="00403E8D" w:rsidP="00403E8D">
      <w:pPr>
        <w:pStyle w:val="Geenafstand"/>
        <w:rPr>
          <w:rFonts w:cs="Arial"/>
          <w:szCs w:val="20"/>
        </w:rPr>
      </w:pPr>
      <w:r>
        <w:rPr>
          <w:rFonts w:cs="Arial"/>
          <w:szCs w:val="20"/>
        </w:rPr>
        <w:t xml:space="preserve">Mag ik hier met de auto een stop maken in het verkeer? Zet de auto maar even aan de kant mag dat hier? Waarom wel, waarom niet? Bibeko ? </w:t>
      </w:r>
    </w:p>
    <w:p w:rsidR="00403E8D" w:rsidRDefault="00403E8D" w:rsidP="00403E8D">
      <w:pPr>
        <w:pStyle w:val="Geenafstand"/>
        <w:rPr>
          <w:rFonts w:cs="Arial"/>
          <w:szCs w:val="20"/>
        </w:rPr>
      </w:pPr>
      <w:r>
        <w:rPr>
          <w:rFonts w:cs="Arial"/>
          <w:szCs w:val="20"/>
        </w:rPr>
        <w:t xml:space="preserve">Nee, dat mag niet we zijn borden tegen gekomen die zeggen dat dat niet mag, Bord E2 geeft aan verbod stil te staan. Normaal mag je Bibeko stilstaan / parkeren op de rijbaan. </w:t>
      </w:r>
    </w:p>
    <w:p w:rsidR="00403E8D" w:rsidRDefault="00403E8D" w:rsidP="00403E8D">
      <w:pPr>
        <w:pStyle w:val="Geenafstand"/>
        <w:rPr>
          <w:rFonts w:cs="Arial"/>
          <w:szCs w:val="20"/>
        </w:rPr>
      </w:pPr>
      <w:r>
        <w:rPr>
          <w:rFonts w:cs="Arial"/>
          <w:szCs w:val="20"/>
        </w:rPr>
        <w:t>Bord: E2</w:t>
      </w:r>
    </w:p>
    <w:p w:rsidR="00403E8D" w:rsidRDefault="00403E8D" w:rsidP="00403E8D">
      <w:pPr>
        <w:pStyle w:val="Geenafstand"/>
        <w:rPr>
          <w:rFonts w:eastAsia="Times New Roman" w:cs="Arial"/>
          <w:szCs w:val="20"/>
          <w:lang w:eastAsia="nl-NL"/>
        </w:rPr>
      </w:pPr>
    </w:p>
    <w:p w:rsidR="00403E8D" w:rsidRDefault="00403E8D" w:rsidP="00403E8D">
      <w:pPr>
        <w:pStyle w:val="Geenafstand"/>
        <w:ind w:left="2124"/>
        <w:rPr>
          <w:rFonts w:asciiTheme="minorHAnsi" w:hAnsiTheme="minorHAnsi"/>
          <w:sz w:val="22"/>
        </w:rPr>
      </w:pPr>
      <w:r>
        <w:t xml:space="preserve">        </w:t>
      </w:r>
      <w:r>
        <w:rPr>
          <w:noProof/>
          <w:lang w:eastAsia="nl-NL"/>
        </w:rPr>
        <w:drawing>
          <wp:inline distT="0" distB="0" distL="0" distR="0">
            <wp:extent cx="895350" cy="904875"/>
            <wp:effectExtent l="0" t="0" r="0" b="0"/>
            <wp:docPr id="31" name="Afbeelding 31" descr="http://www.rijschoolemir.nl/images/e2.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jschoolemir.nl/images/e2.gif">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b/>
        </w:rPr>
      </w:pPr>
      <w:r>
        <w:rPr>
          <w:b/>
        </w:rPr>
        <w:t>Drachtsterweg</w:t>
      </w:r>
    </w:p>
    <w:p w:rsidR="00403E8D" w:rsidRDefault="00403E8D" w:rsidP="00403E8D">
      <w:pPr>
        <w:pStyle w:val="Geenafstand"/>
      </w:pPr>
    </w:p>
    <w:p w:rsidR="00403E8D" w:rsidRDefault="00403E8D" w:rsidP="00403E8D">
      <w:pPr>
        <w:pStyle w:val="Geenafstand"/>
      </w:pPr>
      <w:r>
        <w:rPr>
          <w:noProof/>
          <w:lang w:eastAsia="nl-NL"/>
        </w:rPr>
        <w:lastRenderedPageBreak/>
        <w:drawing>
          <wp:inline distT="0" distB="0" distL="0" distR="0">
            <wp:extent cx="3267075" cy="2171700"/>
            <wp:effectExtent l="0" t="0" r="9525" b="0"/>
            <wp:docPr id="30" name="Afbeelding 30" descr="DSC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SC_00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7075" cy="21717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Rotonde ¾:</w:t>
      </w:r>
    </w:p>
    <w:p w:rsidR="00403E8D" w:rsidRDefault="00403E8D" w:rsidP="00403E8D">
      <w:pPr>
        <w:pStyle w:val="Geenafstand"/>
        <w:rPr>
          <w:rFonts w:cs="Arial"/>
          <w:szCs w:val="20"/>
        </w:rPr>
      </w:pPr>
      <w:r>
        <w:rPr>
          <w:rFonts w:cs="Arial"/>
          <w:szCs w:val="20"/>
        </w:rPr>
        <w:t xml:space="preserve">Je mag de rotonde even ¾ rijden (linksaf) met patiënt op de manier die je normaal ook doet op de ambulance. Daarna mag je rechts in een van de vakken parkeren. Chauffeur uit laten tekenen hoe hij een rotonde ¾ rijdt, moet patiënt en spoed. </w:t>
      </w:r>
    </w:p>
    <w:p w:rsidR="00403E8D" w:rsidRDefault="00403E8D" w:rsidP="00403E8D">
      <w:pPr>
        <w:pStyle w:val="Geenafstand"/>
        <w:rPr>
          <w:rFonts w:cs="Arial"/>
          <w:szCs w:val="20"/>
        </w:rPr>
      </w:pPr>
      <w:r>
        <w:rPr>
          <w:rFonts w:cs="Arial"/>
          <w:szCs w:val="20"/>
        </w:rPr>
        <w:t>Hoe willen we het graag zien:</w:t>
      </w:r>
    </w:p>
    <w:p w:rsidR="00403E8D" w:rsidRDefault="00403E8D" w:rsidP="00403E8D">
      <w:pPr>
        <w:pStyle w:val="Geenafstand"/>
        <w:rPr>
          <w:rFonts w:cs="Arial"/>
          <w:szCs w:val="20"/>
        </w:rPr>
      </w:pPr>
      <w:r>
        <w:rPr>
          <w:rFonts w:cs="Arial"/>
          <w:szCs w:val="20"/>
        </w:rPr>
        <w:t xml:space="preserve">Als een slak er in, als een speer eruit! </w:t>
      </w:r>
    </w:p>
    <w:p w:rsidR="00403E8D" w:rsidRDefault="00403E8D" w:rsidP="00403E8D">
      <w:pPr>
        <w:pStyle w:val="Geenafstand"/>
        <w:rPr>
          <w:rFonts w:cs="Arial"/>
          <w:szCs w:val="20"/>
        </w:rPr>
      </w:pPr>
      <w:r>
        <w:rPr>
          <w:rFonts w:cs="Arial"/>
          <w:szCs w:val="20"/>
        </w:rPr>
        <w:t>Punt A.</w:t>
      </w:r>
      <w:r>
        <w:rPr>
          <w:rFonts w:cs="Arial"/>
          <w:szCs w:val="20"/>
        </w:rPr>
        <w:tab/>
        <w:t>met getrokken motor tegen de linker as aan rijden.</w:t>
      </w:r>
    </w:p>
    <w:p w:rsidR="00403E8D" w:rsidRDefault="00403E8D" w:rsidP="00403E8D">
      <w:pPr>
        <w:pStyle w:val="Geenafstand"/>
        <w:rPr>
          <w:rFonts w:cs="Arial"/>
          <w:szCs w:val="20"/>
        </w:rPr>
      </w:pPr>
      <w:r>
        <w:rPr>
          <w:rFonts w:cs="Arial"/>
          <w:szCs w:val="20"/>
        </w:rPr>
        <w:t>Punt B.</w:t>
      </w:r>
      <w:r>
        <w:rPr>
          <w:rFonts w:cs="Arial"/>
          <w:szCs w:val="20"/>
        </w:rPr>
        <w:tab/>
        <w:t>met getrokken motor rechter buiten kant aanhouden haaientand, daarna buitenkant houden</w:t>
      </w:r>
    </w:p>
    <w:p w:rsidR="00403E8D" w:rsidRDefault="00403E8D" w:rsidP="00403E8D">
      <w:pPr>
        <w:pStyle w:val="Geenafstand"/>
        <w:rPr>
          <w:rFonts w:cs="Arial"/>
          <w:szCs w:val="20"/>
        </w:rPr>
      </w:pPr>
      <w:r>
        <w:rPr>
          <w:rFonts w:cs="Arial"/>
          <w:szCs w:val="20"/>
        </w:rPr>
        <w:t>Punt C. bij voorlaatste afslag gas liften (auto komt naar binnen) en binnen kant van de rotonde aanhouden.</w:t>
      </w:r>
    </w:p>
    <w:p w:rsidR="00403E8D" w:rsidRDefault="00403E8D" w:rsidP="00403E8D">
      <w:pPr>
        <w:pStyle w:val="Geenafstand"/>
        <w:rPr>
          <w:rFonts w:cs="Arial"/>
          <w:szCs w:val="20"/>
        </w:rPr>
      </w:pPr>
      <w:r>
        <w:rPr>
          <w:rFonts w:cs="Arial"/>
          <w:szCs w:val="20"/>
        </w:rPr>
        <w:t>Punt D.</w:t>
      </w:r>
      <w:r>
        <w:rPr>
          <w:rFonts w:cs="Arial"/>
          <w:szCs w:val="20"/>
        </w:rPr>
        <w:tab/>
        <w:t>Met rechterkant langs de stoep.</w:t>
      </w:r>
    </w:p>
    <w:p w:rsidR="00403E8D" w:rsidRDefault="00403E8D" w:rsidP="00403E8D">
      <w:pPr>
        <w:pStyle w:val="Geenafstand"/>
        <w:rPr>
          <w:rFonts w:cs="Arial"/>
          <w:szCs w:val="20"/>
        </w:rPr>
      </w:pPr>
      <w:r>
        <w:rPr>
          <w:rFonts w:cs="Arial"/>
          <w:szCs w:val="20"/>
        </w:rPr>
        <w:t>Punt E.</w:t>
      </w:r>
      <w:r>
        <w:rPr>
          <w:rFonts w:cs="Arial"/>
          <w:szCs w:val="20"/>
        </w:rPr>
        <w:tab/>
        <w:t>Auto tegen de wegas uit laten komen.</w:t>
      </w:r>
    </w:p>
    <w:p w:rsidR="00403E8D" w:rsidRDefault="00403E8D" w:rsidP="00403E8D">
      <w:pPr>
        <w:pStyle w:val="Geenafstand"/>
        <w:rPr>
          <w:rFonts w:cs="Arial"/>
          <w:szCs w:val="20"/>
        </w:rPr>
      </w:pPr>
      <w:r>
        <w:rPr>
          <w:noProof/>
          <w:lang w:eastAsia="nl-NL"/>
        </w:rPr>
        <w:drawing>
          <wp:inline distT="0" distB="0" distL="0" distR="0">
            <wp:extent cx="2409825" cy="1695450"/>
            <wp:effectExtent l="0" t="0" r="9525" b="0"/>
            <wp:docPr id="29" name="Afbeelding 29" descr="IMG_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IMG_32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1695450"/>
                    </a:xfrm>
                    <a:prstGeom prst="rect">
                      <a:avLst/>
                    </a:prstGeom>
                    <a:noFill/>
                    <a:ln>
                      <a:noFill/>
                    </a:ln>
                  </pic:spPr>
                </pic:pic>
              </a:graphicData>
            </a:graphic>
          </wp:inline>
        </w:drawing>
      </w:r>
    </w:p>
    <w:p w:rsidR="00403E8D" w:rsidRDefault="00403E8D" w:rsidP="00403E8D">
      <w:pPr>
        <w:pStyle w:val="Geenafstand"/>
        <w:rPr>
          <w:rFonts w:cs="Arial"/>
          <w:szCs w:val="20"/>
        </w:rPr>
      </w:pPr>
    </w:p>
    <w:p w:rsidR="00403E8D" w:rsidRDefault="00403E8D" w:rsidP="00403E8D">
      <w:pPr>
        <w:pStyle w:val="Geenafstand"/>
        <w:rPr>
          <w:rFonts w:cs="Arial"/>
          <w:szCs w:val="20"/>
        </w:rPr>
      </w:pPr>
      <w:r>
        <w:rPr>
          <w:rFonts w:cs="Arial"/>
          <w:szCs w:val="20"/>
        </w:rPr>
        <w:t>Voordeel op deze manier:</w:t>
      </w:r>
    </w:p>
    <w:p w:rsidR="00403E8D" w:rsidRDefault="00403E8D" w:rsidP="00403E8D">
      <w:pPr>
        <w:pStyle w:val="Geenafstand"/>
        <w:rPr>
          <w:rFonts w:cs="Arial"/>
          <w:szCs w:val="20"/>
        </w:rPr>
      </w:pPr>
      <w:r>
        <w:rPr>
          <w:rFonts w:cs="Arial"/>
          <w:szCs w:val="20"/>
        </w:rPr>
        <w:t>Comfortabeler voor de patiënt / minder g krachten.</w:t>
      </w:r>
    </w:p>
    <w:p w:rsidR="00403E8D" w:rsidRDefault="00403E8D" w:rsidP="00403E8D">
      <w:pPr>
        <w:pStyle w:val="Geenafstand"/>
        <w:rPr>
          <w:rFonts w:cs="Arial"/>
          <w:szCs w:val="20"/>
        </w:rPr>
      </w:pPr>
      <w:r>
        <w:rPr>
          <w:rFonts w:cs="Arial"/>
          <w:szCs w:val="20"/>
        </w:rPr>
        <w:t>Geen last van negatieve wegverkanting.</w:t>
      </w:r>
    </w:p>
    <w:p w:rsidR="00403E8D" w:rsidRDefault="00403E8D" w:rsidP="00403E8D">
      <w:pPr>
        <w:pStyle w:val="Geenafstand"/>
        <w:rPr>
          <w:rFonts w:cs="Arial"/>
          <w:szCs w:val="20"/>
        </w:rPr>
      </w:pPr>
      <w:r>
        <w:rPr>
          <w:rFonts w:cs="Arial"/>
          <w:szCs w:val="20"/>
        </w:rPr>
        <w:t>Geen last van ESP die ingrijpt.</w:t>
      </w:r>
    </w:p>
    <w:p w:rsidR="00403E8D" w:rsidRDefault="00403E8D" w:rsidP="00403E8D">
      <w:pPr>
        <w:pStyle w:val="Geenafstand"/>
        <w:rPr>
          <w:rFonts w:cs="Arial"/>
          <w:szCs w:val="20"/>
        </w:rPr>
      </w:pPr>
      <w:r>
        <w:rPr>
          <w:rFonts w:cs="Arial"/>
          <w:szCs w:val="20"/>
        </w:rPr>
        <w:t>Minder slijtage voorbanden.</w:t>
      </w:r>
    </w:p>
    <w:p w:rsidR="00403E8D" w:rsidRDefault="00403E8D" w:rsidP="00403E8D">
      <w:pPr>
        <w:pStyle w:val="Geenafstand"/>
        <w:rPr>
          <w:rFonts w:cs="Arial"/>
          <w:szCs w:val="20"/>
        </w:rPr>
      </w:pPr>
      <w:r>
        <w:rPr>
          <w:rFonts w:cs="Arial"/>
          <w:szCs w:val="20"/>
        </w:rPr>
        <w:t xml:space="preserve">Hoe is de voorrang geregeld? Moet ik bij het afslaan op de rotonde de fietser voor laten gaan? Ja, dat moet ondanks dat er haaientanden staan (rechtdoor gaand verkeer gaat voor afslaand verkeer) haaientanden staan er voor verkeer wat de rotonde opkomt, hiervoor moet de fietser stoppen. Dit geldt alleen als het fietspad binnen 5 meter van de rotonde afligt. Als het fietspad meer dan 10m. van de rotonde afligt wordt dit gezien als een nieuw kruispunt en geld de regel rechtdoor gaand verkeer gaat voor afslaand verkeer dus niet. Zie </w:t>
      </w:r>
      <w:hyperlink r:id="rId24" w:history="1">
        <w:r>
          <w:rPr>
            <w:rStyle w:val="Hyperlink"/>
            <w:rFonts w:cs="Arial"/>
            <w:szCs w:val="20"/>
          </w:rPr>
          <w:t>www.fietsersbond.nl</w:t>
        </w:r>
      </w:hyperlink>
      <w:r>
        <w:rPr>
          <w:rFonts w:cs="Arial"/>
          <w:szCs w:val="20"/>
        </w:rPr>
        <w:t xml:space="preserve"> </w:t>
      </w:r>
    </w:p>
    <w:p w:rsidR="00403E8D" w:rsidRDefault="00403E8D" w:rsidP="00403E8D">
      <w:pPr>
        <w:pStyle w:val="Geenafstand"/>
        <w:rPr>
          <w:rFonts w:asciiTheme="minorHAnsi" w:hAnsiTheme="minorHAnsi"/>
          <w:sz w:val="22"/>
        </w:rPr>
      </w:pPr>
    </w:p>
    <w:p w:rsidR="00403E8D" w:rsidRDefault="00403E8D" w:rsidP="00403E8D">
      <w:pPr>
        <w:pStyle w:val="Geenafstand"/>
      </w:pPr>
    </w:p>
    <w:p w:rsidR="00403E8D" w:rsidRDefault="00403E8D" w:rsidP="00403E8D">
      <w:pPr>
        <w:pStyle w:val="Geenafstand"/>
        <w:rPr>
          <w:b/>
        </w:rPr>
      </w:pPr>
      <w:r>
        <w:rPr>
          <w:b/>
        </w:rPr>
        <w:t>J.H. Knoopstraat (EERSTE STOP)</w:t>
      </w:r>
    </w:p>
    <w:p w:rsidR="00403E8D" w:rsidRDefault="00403E8D" w:rsidP="00403E8D">
      <w:pPr>
        <w:pStyle w:val="Geenafstand"/>
      </w:pPr>
    </w:p>
    <w:p w:rsidR="00403E8D" w:rsidRDefault="00403E8D" w:rsidP="00403E8D">
      <w:pPr>
        <w:pStyle w:val="Geenafstand"/>
      </w:pPr>
      <w:r>
        <w:rPr>
          <w:noProof/>
          <w:lang w:eastAsia="nl-NL"/>
        </w:rPr>
        <w:lastRenderedPageBreak/>
        <w:drawing>
          <wp:inline distT="0" distB="0" distL="0" distR="0">
            <wp:extent cx="3248025" cy="2162175"/>
            <wp:effectExtent l="0" t="0" r="9525" b="9525"/>
            <wp:docPr id="28" name="Afbeelding 28" descr="DSC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8025" cy="216217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t>Hier uitleg voor punt 2….</w:t>
      </w:r>
    </w:p>
    <w:p w:rsidR="00403E8D" w:rsidRDefault="00403E8D" w:rsidP="00403E8D">
      <w:pPr>
        <w:pStyle w:val="Geenafstand"/>
      </w:pPr>
      <w:r>
        <w:br w:type="page"/>
      </w:r>
    </w:p>
    <w:p w:rsidR="00403E8D" w:rsidRDefault="00403E8D" w:rsidP="00403E8D">
      <w:pPr>
        <w:pStyle w:val="Geenafstand"/>
        <w:rPr>
          <w:b/>
        </w:rPr>
      </w:pPr>
      <w:r>
        <w:rPr>
          <w:b/>
        </w:rPr>
        <w:lastRenderedPageBreak/>
        <w:t>Achter de Hoven</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248025" cy="2162175"/>
            <wp:effectExtent l="0" t="0" r="9525" b="9525"/>
            <wp:docPr id="27" name="Afbeelding 27" descr="DSC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8025" cy="216217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Eenrichtingsweg: Kun je hier tegemoet komend verkeer verwachten?</w:t>
      </w:r>
    </w:p>
    <w:p w:rsidR="00403E8D" w:rsidRDefault="00403E8D" w:rsidP="00403E8D">
      <w:pPr>
        <w:pStyle w:val="Geenafstand"/>
        <w:rPr>
          <w:rFonts w:cs="Arial"/>
          <w:szCs w:val="20"/>
        </w:rPr>
      </w:pPr>
      <w:r>
        <w:rPr>
          <w:rFonts w:cs="Arial"/>
          <w:szCs w:val="20"/>
        </w:rPr>
        <w:t>Ja alleen fietsers, eenrichtingsweg</w:t>
      </w:r>
    </w:p>
    <w:p w:rsidR="00403E8D" w:rsidRDefault="00403E8D" w:rsidP="00403E8D">
      <w:pPr>
        <w:pStyle w:val="Geenafstand"/>
        <w:rPr>
          <w:rFonts w:cs="Arial"/>
          <w:szCs w:val="20"/>
        </w:rPr>
      </w:pPr>
      <w:r>
        <w:rPr>
          <w:rFonts w:cs="Arial"/>
          <w:szCs w:val="20"/>
        </w:rPr>
        <w:t>Drempel techniek:</w:t>
      </w:r>
    </w:p>
    <w:p w:rsidR="00403E8D" w:rsidRDefault="00403E8D" w:rsidP="00403E8D">
      <w:pPr>
        <w:pStyle w:val="Geenafstand"/>
        <w:rPr>
          <w:rFonts w:cs="Arial"/>
          <w:szCs w:val="20"/>
        </w:rPr>
      </w:pPr>
      <w:r>
        <w:rPr>
          <w:rFonts w:cs="Arial"/>
          <w:szCs w:val="20"/>
        </w:rPr>
        <w:t>Met ambulance recht over de drempel zodoende geen krachten van opzij, voor de drempel iets remmen zodat neus naar voren gaat, vlak voor je erop rijdt rem los – neus gaat weer omhoog deze lift kun je gebruiken om soepeler over de drempel te rijden. Als je de drempel afrijdt met de achter wielen beetje gas bijgeven. Comfortabeler, belangrijk is een goede timing anders werkt het niet.</w:t>
      </w:r>
    </w:p>
    <w:p w:rsidR="00403E8D" w:rsidRDefault="00403E8D" w:rsidP="00403E8D">
      <w:pPr>
        <w:pStyle w:val="Geenafstand"/>
        <w:rPr>
          <w:rFonts w:asciiTheme="minorHAnsi" w:hAnsiTheme="minorHAnsi"/>
          <w:sz w:val="22"/>
        </w:rPr>
      </w:pPr>
    </w:p>
    <w:p w:rsidR="00403E8D" w:rsidRDefault="00403E8D" w:rsidP="00403E8D">
      <w:pPr>
        <w:pStyle w:val="Geenafstand"/>
      </w:pPr>
    </w:p>
    <w:p w:rsidR="00403E8D" w:rsidRDefault="00403E8D" w:rsidP="00403E8D">
      <w:pPr>
        <w:pStyle w:val="Geenafstand"/>
        <w:rPr>
          <w:b/>
        </w:rPr>
      </w:pPr>
      <w:r>
        <w:rPr>
          <w:b/>
        </w:rPr>
        <w:t>Maria Louisastraat</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248025" cy="2162175"/>
            <wp:effectExtent l="0" t="0" r="9525" b="9525"/>
            <wp:docPr id="26" name="Afbeelding 26" descr="DSC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0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8025" cy="216217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 xml:space="preserve">Spoorweg overgang: Hoeveel sporen? Hoe kun je dat zien? Geen blauwe borden er kan nog een trein komen!  Andreaskruis: 1 kruis – 1 spoor, 2 kruizen – 2 of meer sporen. </w:t>
      </w:r>
    </w:p>
    <w:p w:rsidR="00403E8D" w:rsidRDefault="00403E8D" w:rsidP="00403E8D">
      <w:pPr>
        <w:pStyle w:val="Geenafstand"/>
        <w:rPr>
          <w:rFonts w:asciiTheme="minorHAnsi" w:hAnsiTheme="minorHAnsi"/>
          <w:sz w:val="22"/>
        </w:rPr>
      </w:pPr>
    </w:p>
    <w:p w:rsidR="00403E8D" w:rsidRDefault="00403E8D" w:rsidP="00403E8D">
      <w:pPr>
        <w:pStyle w:val="Geenafstand"/>
      </w:pPr>
    </w:p>
    <w:p w:rsidR="00403E8D" w:rsidRDefault="00403E8D" w:rsidP="00403E8D">
      <w:pPr>
        <w:pStyle w:val="Geenafstand"/>
      </w:pPr>
      <w:r>
        <w:br w:type="page"/>
      </w:r>
    </w:p>
    <w:p w:rsidR="00403E8D" w:rsidRDefault="00403E8D" w:rsidP="00403E8D">
      <w:pPr>
        <w:pStyle w:val="Geenafstand"/>
        <w:rPr>
          <w:b/>
        </w:rPr>
      </w:pPr>
      <w:r>
        <w:rPr>
          <w:b/>
        </w:rPr>
        <w:lastRenderedPageBreak/>
        <w:t>Zuidergrachtswal (TWEEDE STOP)</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276600" cy="2181225"/>
            <wp:effectExtent l="0" t="0" r="0" b="9525"/>
            <wp:docPr id="25" name="Afbeelding 25"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0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0" cy="218122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30 km. Zone: Kenmerken inrichting:</w:t>
      </w:r>
    </w:p>
    <w:p w:rsidR="00403E8D" w:rsidRDefault="00403E8D" w:rsidP="00403E8D">
      <w:pPr>
        <w:pStyle w:val="Geenafstand"/>
        <w:rPr>
          <w:rFonts w:cs="Arial"/>
          <w:szCs w:val="20"/>
        </w:rPr>
      </w:pPr>
      <w:r>
        <w:rPr>
          <w:rFonts w:cs="Arial"/>
          <w:szCs w:val="20"/>
        </w:rPr>
        <w:t>Dubbele strepen bij binnen komst</w:t>
      </w:r>
    </w:p>
    <w:p w:rsidR="00403E8D" w:rsidRDefault="00403E8D" w:rsidP="00403E8D">
      <w:pPr>
        <w:pStyle w:val="Geenafstand"/>
        <w:rPr>
          <w:rFonts w:cs="Arial"/>
          <w:szCs w:val="20"/>
        </w:rPr>
      </w:pPr>
      <w:r>
        <w:rPr>
          <w:rFonts w:cs="Arial"/>
          <w:szCs w:val="20"/>
        </w:rPr>
        <w:t>Bord A1</w:t>
      </w:r>
    </w:p>
    <w:p w:rsidR="00403E8D" w:rsidRDefault="00403E8D" w:rsidP="00403E8D">
      <w:pPr>
        <w:pStyle w:val="Geenafstand"/>
        <w:rPr>
          <w:rFonts w:cs="Arial"/>
          <w:szCs w:val="20"/>
        </w:rPr>
      </w:pPr>
      <w:r>
        <w:rPr>
          <w:rFonts w:cs="Arial"/>
          <w:szCs w:val="20"/>
        </w:rPr>
        <w:t>Afwijkend wegdek (klinkers)</w:t>
      </w:r>
    </w:p>
    <w:p w:rsidR="00403E8D" w:rsidRDefault="00403E8D" w:rsidP="00403E8D">
      <w:pPr>
        <w:pStyle w:val="Geenafstand"/>
        <w:rPr>
          <w:rFonts w:cs="Arial"/>
          <w:szCs w:val="20"/>
        </w:rPr>
      </w:pPr>
      <w:r>
        <w:rPr>
          <w:rFonts w:cs="Arial"/>
          <w:szCs w:val="20"/>
        </w:rPr>
        <w:t>Straat verlichting afwijkend (lager, vaak bolletjes)</w:t>
      </w:r>
    </w:p>
    <w:p w:rsidR="00403E8D" w:rsidRDefault="00403E8D" w:rsidP="00403E8D">
      <w:pPr>
        <w:pStyle w:val="Geenafstand"/>
        <w:rPr>
          <w:rFonts w:cs="Arial"/>
          <w:szCs w:val="20"/>
        </w:rPr>
      </w:pPr>
      <w:r>
        <w:rPr>
          <w:rFonts w:cs="Arial"/>
          <w:szCs w:val="20"/>
        </w:rPr>
        <w:t>Gelijkwaardige kruispunten</w:t>
      </w:r>
    </w:p>
    <w:p w:rsidR="00403E8D" w:rsidRDefault="00403E8D" w:rsidP="00403E8D">
      <w:pPr>
        <w:pStyle w:val="Geenafstand"/>
        <w:rPr>
          <w:rFonts w:cs="Arial"/>
          <w:szCs w:val="20"/>
        </w:rPr>
      </w:pPr>
      <w:r>
        <w:rPr>
          <w:rFonts w:cs="Arial"/>
          <w:szCs w:val="20"/>
        </w:rPr>
        <w:t>Geen belijning</w:t>
      </w:r>
    </w:p>
    <w:p w:rsidR="00403E8D" w:rsidRDefault="00403E8D" w:rsidP="00403E8D">
      <w:pPr>
        <w:pStyle w:val="Geenafstand"/>
        <w:rPr>
          <w:rFonts w:cs="Arial"/>
          <w:szCs w:val="20"/>
        </w:rPr>
      </w:pPr>
      <w:r>
        <w:rPr>
          <w:rFonts w:cs="Arial"/>
          <w:szCs w:val="20"/>
        </w:rPr>
        <w:t>Blauwe strepen parkeerzones</w:t>
      </w:r>
    </w:p>
    <w:p w:rsidR="00403E8D" w:rsidRDefault="00403E8D" w:rsidP="00403E8D">
      <w:pPr>
        <w:pStyle w:val="Geenafstand"/>
        <w:rPr>
          <w:rFonts w:cs="Arial"/>
          <w:szCs w:val="20"/>
        </w:rPr>
      </w:pPr>
      <w:r>
        <w:rPr>
          <w:rFonts w:cs="Arial"/>
          <w:szCs w:val="20"/>
        </w:rPr>
        <w:t>Voorrang bruggetje:</w:t>
      </w:r>
    </w:p>
    <w:p w:rsidR="00403E8D" w:rsidRDefault="00403E8D" w:rsidP="00403E8D">
      <w:pPr>
        <w:pStyle w:val="Geenafstand"/>
        <w:rPr>
          <w:rFonts w:cs="Arial"/>
          <w:szCs w:val="20"/>
        </w:rPr>
      </w:pPr>
      <w:r>
        <w:rPr>
          <w:rFonts w:cs="Arial"/>
          <w:szCs w:val="20"/>
        </w:rPr>
        <w:t>Moet je als er een fietser van rechts komt deze voorrang verlenen?</w:t>
      </w:r>
    </w:p>
    <w:p w:rsidR="00403E8D" w:rsidRDefault="00403E8D" w:rsidP="00403E8D">
      <w:pPr>
        <w:pStyle w:val="Geenafstand"/>
        <w:rPr>
          <w:rFonts w:cs="Arial"/>
          <w:szCs w:val="20"/>
        </w:rPr>
      </w:pPr>
      <w:r>
        <w:rPr>
          <w:rFonts w:cs="Arial"/>
          <w:szCs w:val="20"/>
        </w:rPr>
        <w:t>Ja, gelijkwaardig kruispunt (geen borden / tekens) bestuurders van rechts gaan voor.</w:t>
      </w:r>
    </w:p>
    <w:p w:rsidR="00403E8D" w:rsidRDefault="00403E8D" w:rsidP="00403E8D">
      <w:pPr>
        <w:pStyle w:val="Geenafstand"/>
        <w:rPr>
          <w:rFonts w:cs="Arial"/>
          <w:szCs w:val="20"/>
        </w:rPr>
      </w:pPr>
      <w:r>
        <w:rPr>
          <w:rFonts w:cs="Arial"/>
          <w:szCs w:val="20"/>
        </w:rPr>
        <w:t>Uitritconstructie:</w:t>
      </w:r>
    </w:p>
    <w:p w:rsidR="00403E8D" w:rsidRDefault="00403E8D" w:rsidP="00403E8D">
      <w:pPr>
        <w:pStyle w:val="Geenafstand"/>
        <w:rPr>
          <w:rFonts w:cs="Arial"/>
          <w:szCs w:val="20"/>
        </w:rPr>
      </w:pPr>
      <w:r>
        <w:rPr>
          <w:rFonts w:cs="Arial"/>
          <w:szCs w:val="20"/>
        </w:rPr>
        <w:t>Wat is de naam van dergelijke situatie?</w:t>
      </w:r>
    </w:p>
    <w:p w:rsidR="00403E8D" w:rsidRDefault="00403E8D" w:rsidP="00403E8D">
      <w:pPr>
        <w:pStyle w:val="Geenafstand"/>
        <w:rPr>
          <w:rFonts w:cs="Arial"/>
          <w:szCs w:val="20"/>
        </w:rPr>
      </w:pPr>
      <w:r>
        <w:rPr>
          <w:rFonts w:cs="Arial"/>
          <w:szCs w:val="20"/>
        </w:rPr>
        <w:t>Uitritconstructie, je moet bij het verlaten van een uitritconstructie alle weggebruikers voor laten gaan incl. de voetganger.</w:t>
      </w:r>
    </w:p>
    <w:p w:rsidR="00403E8D" w:rsidRDefault="00403E8D" w:rsidP="00403E8D">
      <w:pPr>
        <w:pStyle w:val="Geenafstand"/>
        <w:rPr>
          <w:rFonts w:cs="Arial"/>
          <w:szCs w:val="20"/>
        </w:rPr>
      </w:pPr>
    </w:p>
    <w:p w:rsidR="00403E8D" w:rsidRDefault="00403E8D" w:rsidP="00403E8D">
      <w:pPr>
        <w:pStyle w:val="Geenafstand"/>
        <w:rPr>
          <w:rFonts w:asciiTheme="minorHAnsi" w:hAnsiTheme="minorHAnsi"/>
          <w:sz w:val="22"/>
        </w:rPr>
      </w:pPr>
    </w:p>
    <w:p w:rsidR="00403E8D" w:rsidRDefault="00403E8D" w:rsidP="00403E8D">
      <w:pPr>
        <w:pStyle w:val="Geenafstand"/>
        <w:rPr>
          <w:b/>
        </w:rPr>
      </w:pPr>
      <w:r>
        <w:rPr>
          <w:b/>
        </w:rPr>
        <w:t>Oostergoweg</w:t>
      </w:r>
    </w:p>
    <w:p w:rsidR="00403E8D" w:rsidRDefault="00403E8D" w:rsidP="00403E8D">
      <w:pPr>
        <w:pStyle w:val="Geenafstand"/>
      </w:pP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05175" cy="2200275"/>
            <wp:effectExtent l="0" t="0" r="9525" b="9525"/>
            <wp:docPr id="24" name="Afbeelding 24" descr="DSC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0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05175" cy="220027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lastRenderedPageBreak/>
        <w:t>Links af bij de verkeerslichten:</w:t>
      </w:r>
    </w:p>
    <w:p w:rsidR="00403E8D" w:rsidRDefault="00403E8D" w:rsidP="00403E8D">
      <w:pPr>
        <w:pStyle w:val="Geenafstand"/>
        <w:rPr>
          <w:rFonts w:cs="Arial"/>
          <w:szCs w:val="20"/>
        </w:rPr>
      </w:pPr>
      <w:r>
        <w:rPr>
          <w:rFonts w:cs="Arial"/>
          <w:szCs w:val="20"/>
        </w:rPr>
        <w:t>Mag je hier wel linksaf?</w:t>
      </w:r>
    </w:p>
    <w:p w:rsidR="00403E8D" w:rsidRDefault="00403E8D" w:rsidP="00403E8D">
      <w:pPr>
        <w:pStyle w:val="Geenafstand"/>
        <w:rPr>
          <w:rFonts w:cs="Arial"/>
          <w:szCs w:val="20"/>
        </w:rPr>
      </w:pPr>
      <w:r>
        <w:rPr>
          <w:rFonts w:cs="Arial"/>
          <w:szCs w:val="20"/>
        </w:rPr>
        <w:t>Nee, door de pijl op het bord D6 (verplichte rijrichting), pijl voor rechtdoor verkeerslicht en pijl op het wegdek.</w:t>
      </w:r>
    </w:p>
    <w:p w:rsidR="00403E8D" w:rsidRDefault="00403E8D" w:rsidP="00403E8D">
      <w:pPr>
        <w:pStyle w:val="Geenafstand"/>
        <w:rPr>
          <w:rFonts w:cs="Arial"/>
          <w:szCs w:val="20"/>
        </w:rPr>
      </w:pPr>
    </w:p>
    <w:p w:rsidR="00403E8D" w:rsidRDefault="00403E8D" w:rsidP="00403E8D">
      <w:pPr>
        <w:pStyle w:val="Geenafstand"/>
        <w:rPr>
          <w:rFonts w:cs="Arial"/>
          <w:szCs w:val="20"/>
        </w:rPr>
      </w:pPr>
      <w:r>
        <w:rPr>
          <w:rFonts w:cs="Arial"/>
          <w:szCs w:val="20"/>
        </w:rPr>
        <w:t>Busbaan rechts:</w:t>
      </w:r>
    </w:p>
    <w:p w:rsidR="00403E8D" w:rsidRDefault="00403E8D" w:rsidP="00403E8D">
      <w:pPr>
        <w:pStyle w:val="Geenafstand"/>
        <w:rPr>
          <w:rFonts w:cs="Arial"/>
          <w:szCs w:val="20"/>
        </w:rPr>
      </w:pPr>
      <w:r>
        <w:rPr>
          <w:rFonts w:cs="Arial"/>
          <w:szCs w:val="20"/>
        </w:rPr>
        <w:t>Wanneer mogen we deze berijden?</w:t>
      </w:r>
    </w:p>
    <w:p w:rsidR="00403E8D" w:rsidRDefault="00403E8D" w:rsidP="00403E8D">
      <w:pPr>
        <w:pStyle w:val="Geenafstand"/>
        <w:rPr>
          <w:rFonts w:cs="Arial"/>
          <w:szCs w:val="20"/>
        </w:rPr>
      </w:pPr>
      <w:r>
        <w:rPr>
          <w:rFonts w:cs="Arial"/>
          <w:szCs w:val="20"/>
        </w:rPr>
        <w:t>A1, A2, B</w:t>
      </w:r>
    </w:p>
    <w:p w:rsidR="00403E8D" w:rsidRDefault="00403E8D" w:rsidP="00403E8D">
      <w:pPr>
        <w:pStyle w:val="Geenafstand"/>
        <w:rPr>
          <w:rFonts w:cs="Arial"/>
          <w:szCs w:val="20"/>
        </w:rPr>
      </w:pPr>
    </w:p>
    <w:p w:rsidR="00403E8D" w:rsidRDefault="00403E8D" w:rsidP="00403E8D">
      <w:pPr>
        <w:pStyle w:val="Geenafstand"/>
        <w:rPr>
          <w:rFonts w:asciiTheme="minorHAnsi" w:hAnsiTheme="minorHAnsi"/>
          <w:sz w:val="22"/>
        </w:rPr>
      </w:pPr>
    </w:p>
    <w:p w:rsidR="00403E8D" w:rsidRDefault="00403E8D" w:rsidP="00403E8D">
      <w:pPr>
        <w:pStyle w:val="Geenafstand"/>
      </w:pPr>
    </w:p>
    <w:p w:rsidR="00403E8D" w:rsidRDefault="00403E8D" w:rsidP="00403E8D">
      <w:pPr>
        <w:pStyle w:val="Geenafstand"/>
        <w:rPr>
          <w:b/>
        </w:rPr>
      </w:pPr>
      <w:r>
        <w:rPr>
          <w:b/>
        </w:rPr>
        <w:t>Lange Marktstraat</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05175" cy="2200275"/>
            <wp:effectExtent l="0" t="0" r="9525" b="9525"/>
            <wp:docPr id="23" name="Afbeelding 23" descr="DSC_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0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5175" cy="220027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rPr>
          <w:rFonts w:cs="Arial"/>
          <w:szCs w:val="20"/>
        </w:rPr>
      </w:pPr>
      <w:r>
        <w:rPr>
          <w:rFonts w:cs="Arial"/>
          <w:szCs w:val="20"/>
        </w:rPr>
        <w:t>Rotondes: Let op tekens bij de rotonde, hier wordt duidelijk aangegeven dat als je de rotonde verlaat je de fietsers voor moet laten gaan. (haaientanden)</w:t>
      </w:r>
    </w:p>
    <w:p w:rsidR="00403E8D" w:rsidRDefault="00403E8D" w:rsidP="00403E8D">
      <w:pPr>
        <w:rPr>
          <w:rFonts w:cs="Arial"/>
          <w:szCs w:val="20"/>
        </w:rPr>
      </w:pPr>
    </w:p>
    <w:p w:rsidR="00403E8D" w:rsidRDefault="00403E8D" w:rsidP="00403E8D">
      <w:pPr>
        <w:rPr>
          <w:rFonts w:cs="Arial"/>
          <w:szCs w:val="20"/>
        </w:rPr>
      </w:pPr>
    </w:p>
    <w:p w:rsidR="00403E8D" w:rsidRDefault="00403E8D" w:rsidP="00403E8D">
      <w:pPr>
        <w:rPr>
          <w:rFonts w:cs="Arial"/>
          <w:b/>
          <w:szCs w:val="20"/>
        </w:rPr>
      </w:pPr>
      <w:r>
        <w:rPr>
          <w:b/>
        </w:rPr>
        <w:t>Bildtsestraat (DERDE STOP)</w:t>
      </w:r>
    </w:p>
    <w:p w:rsidR="00403E8D" w:rsidRDefault="00403E8D" w:rsidP="00403E8D">
      <w:pPr>
        <w:pStyle w:val="Geenafstand"/>
        <w:rPr>
          <w:rFonts w:asciiTheme="minorHAnsi" w:hAnsiTheme="minorHAnsi"/>
          <w:sz w:val="22"/>
        </w:rPr>
      </w:pPr>
    </w:p>
    <w:p w:rsidR="00403E8D" w:rsidRDefault="00403E8D" w:rsidP="00403E8D">
      <w:pPr>
        <w:pStyle w:val="Geenafstand"/>
      </w:pPr>
      <w:r>
        <w:rPr>
          <w:noProof/>
          <w:lang w:eastAsia="nl-NL"/>
        </w:rPr>
        <w:drawing>
          <wp:anchor distT="0" distB="0" distL="114300" distR="114300" simplePos="0" relativeHeight="251680256" behindDoc="0" locked="0" layoutInCell="1" allowOverlap="1">
            <wp:simplePos x="0" y="0"/>
            <wp:positionH relativeFrom="column">
              <wp:align>left</wp:align>
            </wp:positionH>
            <wp:positionV relativeFrom="paragraph">
              <wp:posOffset>0</wp:posOffset>
            </wp:positionV>
            <wp:extent cx="3314700" cy="2200275"/>
            <wp:effectExtent l="0" t="0" r="0" b="9525"/>
            <wp:wrapSquare wrapText="right"/>
            <wp:docPr id="38" name="Afbeelding 38" descr="DSC_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0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14700" cy="2200275"/>
                    </a:xfrm>
                    <a:prstGeom prst="rect">
                      <a:avLst/>
                    </a:prstGeom>
                    <a:noFill/>
                  </pic:spPr>
                </pic:pic>
              </a:graphicData>
            </a:graphic>
            <wp14:sizeRelH relativeFrom="page">
              <wp14:pctWidth>0</wp14:pctWidth>
            </wp14:sizeRelH>
            <wp14:sizeRelV relativeFrom="page">
              <wp14:pctHeight>0</wp14:pctHeight>
            </wp14:sizeRelV>
          </wp:anchor>
        </w:drawing>
      </w:r>
    </w:p>
    <w:p w:rsidR="00403E8D" w:rsidRDefault="00403E8D" w:rsidP="00403E8D">
      <w:pPr>
        <w:pStyle w:val="Geenafstand"/>
      </w:pPr>
    </w:p>
    <w:p w:rsidR="00403E8D" w:rsidRDefault="00403E8D" w:rsidP="00403E8D">
      <w:pPr>
        <w:pStyle w:val="Geenafstand"/>
      </w:pPr>
    </w:p>
    <w:p w:rsidR="00403E8D" w:rsidRDefault="00403E8D" w:rsidP="00403E8D">
      <w:pPr>
        <w:pStyle w:val="Geenafstand"/>
      </w:pPr>
    </w:p>
    <w:p w:rsidR="00403E8D" w:rsidRDefault="00403E8D" w:rsidP="00403E8D">
      <w:pPr>
        <w:pStyle w:val="Geenafstand"/>
      </w:pPr>
    </w:p>
    <w:p w:rsidR="00403E8D" w:rsidRDefault="00403E8D" w:rsidP="00403E8D">
      <w:pPr>
        <w:pStyle w:val="Geenafstand"/>
      </w:pPr>
    </w:p>
    <w:p w:rsidR="00403E8D" w:rsidRDefault="00403E8D" w:rsidP="00403E8D">
      <w:pPr>
        <w:pStyle w:val="Geenafstand"/>
      </w:pPr>
    </w:p>
    <w:p w:rsidR="00403E8D" w:rsidRDefault="00403E8D" w:rsidP="00403E8D">
      <w:pPr>
        <w:pStyle w:val="Geenafstand"/>
      </w:pPr>
    </w:p>
    <w:p w:rsidR="00403E8D" w:rsidRDefault="00403E8D" w:rsidP="00403E8D">
      <w:pPr>
        <w:pStyle w:val="Geenafstand"/>
      </w:pPr>
    </w:p>
    <w:p w:rsidR="00403E8D" w:rsidRDefault="00403E8D" w:rsidP="00403E8D">
      <w:pPr>
        <w:pStyle w:val="Geenafstand"/>
      </w:pPr>
    </w:p>
    <w:p w:rsidR="00403E8D" w:rsidRDefault="00403E8D" w:rsidP="00403E8D">
      <w:pPr>
        <w:pStyle w:val="Geenafstand"/>
      </w:pPr>
    </w:p>
    <w:p w:rsidR="00403E8D" w:rsidRDefault="00403E8D" w:rsidP="00403E8D">
      <w:pPr>
        <w:pStyle w:val="Geenafstand"/>
        <w:rPr>
          <w:rFonts w:cs="Arial"/>
          <w:szCs w:val="20"/>
        </w:rPr>
      </w:pPr>
    </w:p>
    <w:p w:rsidR="00403E8D" w:rsidRDefault="00403E8D" w:rsidP="00403E8D">
      <w:pPr>
        <w:pStyle w:val="Geenafstand"/>
        <w:rPr>
          <w:rFonts w:cs="Arial"/>
          <w:szCs w:val="20"/>
        </w:rPr>
      </w:pPr>
    </w:p>
    <w:p w:rsidR="00403E8D" w:rsidRDefault="00403E8D" w:rsidP="00403E8D">
      <w:pPr>
        <w:pStyle w:val="Geenafstand"/>
        <w:rPr>
          <w:rFonts w:cs="Arial"/>
          <w:szCs w:val="20"/>
        </w:rPr>
      </w:pPr>
    </w:p>
    <w:p w:rsidR="00403E8D" w:rsidRDefault="00403E8D" w:rsidP="00403E8D">
      <w:pPr>
        <w:pStyle w:val="Geenafstand"/>
        <w:rPr>
          <w:rFonts w:cs="Arial"/>
          <w:szCs w:val="20"/>
        </w:rPr>
      </w:pPr>
      <w:r>
        <w:rPr>
          <w:rFonts w:cs="Arial"/>
          <w:szCs w:val="20"/>
        </w:rPr>
        <w:t xml:space="preserve">Bord C17 </w:t>
      </w:r>
    </w:p>
    <w:p w:rsidR="00403E8D" w:rsidRDefault="00403E8D" w:rsidP="00403E8D">
      <w:pPr>
        <w:pStyle w:val="Geenafstand"/>
        <w:rPr>
          <w:rFonts w:cs="Arial"/>
          <w:szCs w:val="20"/>
        </w:rPr>
      </w:pPr>
      <w:r>
        <w:rPr>
          <w:rFonts w:cs="Arial"/>
          <w:szCs w:val="20"/>
        </w:rPr>
        <w:t xml:space="preserve">Gesloten voor voettuigen langer dan 8 meter na </w:t>
      </w:r>
      <w:r>
        <w:rPr>
          <w:rFonts w:cs="Arial"/>
          <w:szCs w:val="20"/>
        </w:rPr>
        <w:lastRenderedPageBreak/>
        <w:t>300 meter.</w:t>
      </w:r>
    </w:p>
    <w:p w:rsidR="00403E8D" w:rsidRDefault="00403E8D" w:rsidP="00403E8D">
      <w:pPr>
        <w:pStyle w:val="Geenafstand"/>
        <w:rPr>
          <w:rFonts w:cs="Arial"/>
          <w:szCs w:val="20"/>
        </w:rPr>
      </w:pPr>
    </w:p>
    <w:p w:rsidR="00403E8D" w:rsidRDefault="00403E8D" w:rsidP="00403E8D">
      <w:pPr>
        <w:pStyle w:val="Geenafstand"/>
        <w:rPr>
          <w:rFonts w:cs="Arial"/>
          <w:szCs w:val="20"/>
        </w:rPr>
      </w:pPr>
      <w:r>
        <w:rPr>
          <w:rFonts w:cs="Arial"/>
          <w:szCs w:val="20"/>
        </w:rPr>
        <w:t>Sluis:</w:t>
      </w:r>
    </w:p>
    <w:p w:rsidR="00403E8D" w:rsidRDefault="00403E8D" w:rsidP="00403E8D">
      <w:pPr>
        <w:pStyle w:val="Geenafstand"/>
        <w:rPr>
          <w:rFonts w:cs="Arial"/>
          <w:szCs w:val="20"/>
        </w:rPr>
      </w:pPr>
      <w:r>
        <w:rPr>
          <w:rFonts w:cs="Arial"/>
          <w:szCs w:val="20"/>
        </w:rPr>
        <w:t>Zwart – witte paaltjes, let op vaste obstakels bij verkeerslichten, bruggen, bord einde vluchtstrook</w:t>
      </w:r>
    </w:p>
    <w:p w:rsidR="00403E8D" w:rsidRDefault="00403E8D" w:rsidP="00403E8D">
      <w:pPr>
        <w:pStyle w:val="Geenafstand"/>
        <w:rPr>
          <w:rFonts w:cs="Arial"/>
          <w:szCs w:val="20"/>
        </w:rPr>
      </w:pPr>
    </w:p>
    <w:p w:rsidR="00403E8D" w:rsidRDefault="00403E8D" w:rsidP="00403E8D">
      <w:pPr>
        <w:pStyle w:val="Geenafstand"/>
        <w:rPr>
          <w:rFonts w:asciiTheme="minorHAnsi" w:hAnsiTheme="minorHAnsi"/>
          <w:sz w:val="22"/>
        </w:rPr>
      </w:pPr>
    </w:p>
    <w:p w:rsidR="00403E8D" w:rsidRDefault="00403E8D" w:rsidP="00403E8D">
      <w:r>
        <w:br w:type="page"/>
      </w:r>
    </w:p>
    <w:p w:rsidR="00403E8D" w:rsidRDefault="00403E8D" w:rsidP="00403E8D">
      <w:pPr>
        <w:pStyle w:val="Geenafstand"/>
        <w:rPr>
          <w:b/>
        </w:rPr>
      </w:pPr>
      <w:r>
        <w:rPr>
          <w:b/>
        </w:rPr>
        <w:lastRenderedPageBreak/>
        <w:t>Harlingerstraatweg</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05175" cy="2200275"/>
            <wp:effectExtent l="0" t="0" r="9525" b="9525"/>
            <wp:docPr id="22" name="Afbeelding 22" descr="DSC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0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5175" cy="220027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Lantaarnpaal:</w:t>
      </w:r>
    </w:p>
    <w:p w:rsidR="00403E8D" w:rsidRDefault="00403E8D" w:rsidP="00403E8D">
      <w:pPr>
        <w:pStyle w:val="Geenafstand"/>
        <w:rPr>
          <w:rFonts w:cs="Arial"/>
          <w:szCs w:val="20"/>
        </w:rPr>
      </w:pPr>
      <w:r>
        <w:rPr>
          <w:rFonts w:cs="Arial"/>
          <w:szCs w:val="20"/>
        </w:rPr>
        <w:t>Waarom beide kanten armpjes?</w:t>
      </w:r>
    </w:p>
    <w:p w:rsidR="00403E8D" w:rsidRDefault="00403E8D" w:rsidP="00403E8D">
      <w:pPr>
        <w:pStyle w:val="Geenafstand"/>
        <w:rPr>
          <w:rFonts w:cs="Arial"/>
          <w:szCs w:val="20"/>
        </w:rPr>
      </w:pPr>
      <w:r>
        <w:rPr>
          <w:rFonts w:cs="Arial"/>
          <w:szCs w:val="20"/>
        </w:rPr>
        <w:t>Gescheiden rijbanen, hogere verlichting – verandering in snelheid</w:t>
      </w:r>
    </w:p>
    <w:p w:rsidR="00403E8D" w:rsidRDefault="00403E8D" w:rsidP="00403E8D">
      <w:pPr>
        <w:pStyle w:val="Geenafstand"/>
        <w:rPr>
          <w:rFonts w:cs="Arial"/>
          <w:szCs w:val="20"/>
        </w:rPr>
      </w:pPr>
      <w:r>
        <w:rPr>
          <w:rFonts w:cs="Arial"/>
          <w:szCs w:val="20"/>
        </w:rPr>
        <w:t>Zwart – witte paaltjes, let op vaste obstakels bij verkeerslichten, bruggen, bord einde vluchtstrook</w:t>
      </w:r>
    </w:p>
    <w:p w:rsidR="00403E8D" w:rsidRDefault="00403E8D" w:rsidP="00403E8D">
      <w:pPr>
        <w:pStyle w:val="Geenafstand"/>
        <w:rPr>
          <w:rFonts w:cs="Arial"/>
          <w:szCs w:val="20"/>
        </w:rPr>
      </w:pPr>
    </w:p>
    <w:p w:rsidR="00403E8D" w:rsidRDefault="00403E8D" w:rsidP="00403E8D">
      <w:pPr>
        <w:pStyle w:val="Geenafstand"/>
        <w:rPr>
          <w:rFonts w:cs="Arial"/>
          <w:szCs w:val="20"/>
        </w:rPr>
      </w:pPr>
    </w:p>
    <w:p w:rsidR="00403E8D" w:rsidRDefault="00403E8D" w:rsidP="00403E8D">
      <w:pPr>
        <w:pStyle w:val="Geenafstand"/>
        <w:rPr>
          <w:rFonts w:cs="Arial"/>
          <w:szCs w:val="20"/>
        </w:rPr>
      </w:pPr>
    </w:p>
    <w:p w:rsidR="00403E8D" w:rsidRDefault="00403E8D" w:rsidP="00403E8D">
      <w:pPr>
        <w:pStyle w:val="Geenafstand"/>
        <w:rPr>
          <w:rFonts w:cs="Arial"/>
          <w:szCs w:val="20"/>
        </w:rPr>
      </w:pPr>
    </w:p>
    <w:p w:rsidR="00403E8D" w:rsidRDefault="00403E8D" w:rsidP="00403E8D">
      <w:pPr>
        <w:pStyle w:val="Geenafstand"/>
        <w:rPr>
          <w:rFonts w:asciiTheme="minorHAnsi" w:hAnsiTheme="minorHAnsi"/>
          <w:sz w:val="22"/>
        </w:rPr>
      </w:pPr>
    </w:p>
    <w:p w:rsidR="00403E8D" w:rsidRDefault="00403E8D" w:rsidP="00403E8D">
      <w:pPr>
        <w:pStyle w:val="Geenafstand"/>
      </w:pPr>
    </w:p>
    <w:p w:rsidR="00403E8D" w:rsidRDefault="00403E8D" w:rsidP="00403E8D">
      <w:pPr>
        <w:rPr>
          <w:b/>
        </w:rPr>
      </w:pPr>
      <w:r>
        <w:rPr>
          <w:b/>
        </w:rPr>
        <w:t>Fryslânplein</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14700" cy="2209800"/>
            <wp:effectExtent l="0" t="0" r="0" b="0"/>
            <wp:docPr id="21" name="Afbeelding 21" descr="DSC_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0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Bochtje achteruit:</w:t>
      </w:r>
    </w:p>
    <w:p w:rsidR="00403E8D" w:rsidRDefault="00403E8D" w:rsidP="00403E8D">
      <w:pPr>
        <w:pStyle w:val="Geenafstand"/>
        <w:rPr>
          <w:rFonts w:cs="Arial"/>
          <w:szCs w:val="20"/>
        </w:rPr>
      </w:pPr>
      <w:r>
        <w:rPr>
          <w:rFonts w:cs="Arial"/>
          <w:szCs w:val="20"/>
        </w:rPr>
        <w:t>Let op, gevaren lichten aan, raampjes stukje open, spiegelen.</w:t>
      </w:r>
    </w:p>
    <w:p w:rsidR="00403E8D" w:rsidRDefault="00403E8D" w:rsidP="00403E8D">
      <w:pPr>
        <w:pStyle w:val="Geenafstand"/>
        <w:rPr>
          <w:rFonts w:asciiTheme="minorHAnsi" w:hAnsiTheme="minorHAnsi"/>
          <w:sz w:val="22"/>
        </w:rPr>
      </w:pPr>
    </w:p>
    <w:p w:rsidR="00403E8D" w:rsidRDefault="00403E8D" w:rsidP="00403E8D">
      <w:pPr>
        <w:pStyle w:val="Geenafstand"/>
      </w:pPr>
    </w:p>
    <w:p w:rsidR="00403E8D" w:rsidRDefault="00403E8D" w:rsidP="00403E8D">
      <w:pPr>
        <w:rPr>
          <w:rFonts w:cs="Arial"/>
          <w:szCs w:val="20"/>
        </w:rPr>
      </w:pPr>
      <w:r>
        <w:rPr>
          <w:rFonts w:cs="Arial"/>
          <w:szCs w:val="20"/>
        </w:rPr>
        <w:br w:type="page"/>
      </w:r>
    </w:p>
    <w:p w:rsidR="00403E8D" w:rsidRDefault="00403E8D" w:rsidP="00403E8D">
      <w:pPr>
        <w:pStyle w:val="Geenafstand"/>
        <w:rPr>
          <w:rFonts w:cs="Arial"/>
          <w:szCs w:val="20"/>
        </w:rPr>
      </w:pPr>
      <w:r>
        <w:rPr>
          <w:rFonts w:cs="Arial"/>
          <w:szCs w:val="20"/>
        </w:rPr>
        <w:lastRenderedPageBreak/>
        <w:t>Bord Hond:</w:t>
      </w:r>
    </w:p>
    <w:p w:rsidR="00403E8D" w:rsidRDefault="00403E8D" w:rsidP="00403E8D">
      <w:pPr>
        <w:pStyle w:val="Geenafstand"/>
        <w:rPr>
          <w:rFonts w:cs="Arial"/>
          <w:szCs w:val="20"/>
        </w:rPr>
      </w:pPr>
      <w:r>
        <w:rPr>
          <w:rFonts w:cs="Arial"/>
          <w:szCs w:val="20"/>
        </w:rPr>
        <w:t>Mag je hier je hond uitlaten?</w:t>
      </w:r>
    </w:p>
    <w:p w:rsidR="00403E8D" w:rsidRDefault="00403E8D" w:rsidP="00403E8D">
      <w:pPr>
        <w:pStyle w:val="Geenafstand"/>
        <w:rPr>
          <w:rFonts w:cs="Arial"/>
          <w:szCs w:val="20"/>
        </w:rPr>
      </w:pPr>
      <w:r>
        <w:rPr>
          <w:rFonts w:cs="Arial"/>
          <w:szCs w:val="20"/>
        </w:rPr>
        <w:t>Ja, maar niet laten schijten….</w:t>
      </w:r>
    </w:p>
    <w:p w:rsidR="00403E8D" w:rsidRDefault="00403E8D" w:rsidP="00403E8D">
      <w:pPr>
        <w:pStyle w:val="Geenafstand"/>
        <w:rPr>
          <w:rFonts w:asciiTheme="minorHAnsi" w:hAnsiTheme="minorHAnsi"/>
          <w:sz w:val="22"/>
        </w:rPr>
      </w:pP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05175" cy="2200275"/>
            <wp:effectExtent l="0" t="0" r="9525" b="9525"/>
            <wp:docPr id="20" name="Afbeelding 20" descr="DSC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0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5175" cy="220027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p>
    <w:p w:rsidR="00403E8D" w:rsidRDefault="00403E8D" w:rsidP="00403E8D">
      <w:pPr>
        <w:pStyle w:val="Geenafstand"/>
        <w:rPr>
          <w:b/>
        </w:rPr>
      </w:pPr>
      <w:r>
        <w:rPr>
          <w:b/>
        </w:rPr>
        <w:t>Harlingervaart/Zwettestraat</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24225" cy="2209800"/>
            <wp:effectExtent l="0" t="0" r="9525" b="0"/>
            <wp:docPr id="19" name="Afbeelding 19" descr="DSC_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006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24225" cy="22098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Keer opdracht:</w:t>
      </w:r>
    </w:p>
    <w:p w:rsidR="00403E8D" w:rsidRDefault="00403E8D" w:rsidP="00403E8D">
      <w:pPr>
        <w:pStyle w:val="Geenafstand"/>
        <w:rPr>
          <w:rFonts w:cs="Arial"/>
          <w:szCs w:val="20"/>
        </w:rPr>
      </w:pPr>
      <w:r>
        <w:rPr>
          <w:rFonts w:cs="Arial"/>
          <w:szCs w:val="20"/>
        </w:rPr>
        <w:t>Keren door middel van 1 keer steken hoe zou je dit doen?</w:t>
      </w:r>
    </w:p>
    <w:p w:rsidR="00403E8D" w:rsidRDefault="00403E8D" w:rsidP="00403E8D">
      <w:pPr>
        <w:pStyle w:val="Geenafstand"/>
        <w:rPr>
          <w:rFonts w:cs="Arial"/>
          <w:szCs w:val="20"/>
        </w:rPr>
      </w:pPr>
      <w:r>
        <w:rPr>
          <w:noProof/>
          <w:lang w:eastAsia="nl-NL"/>
        </w:rPr>
        <w:drawing>
          <wp:inline distT="0" distB="0" distL="0" distR="0">
            <wp:extent cx="962025" cy="172402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6" cstate="print">
                      <a:extLst>
                        <a:ext uri="{28A0092B-C50C-407E-A947-70E740481C1C}">
                          <a14:useLocalDpi xmlns:a14="http://schemas.microsoft.com/office/drawing/2010/main" val="0"/>
                        </a:ext>
                      </a:extLst>
                    </a:blip>
                    <a:srcRect l="44643" t="23949" r="38690" b="21181"/>
                    <a:stretch>
                      <a:fillRect/>
                    </a:stretch>
                  </pic:blipFill>
                  <pic:spPr bwMode="auto">
                    <a:xfrm>
                      <a:off x="0" y="0"/>
                      <a:ext cx="962025" cy="1724025"/>
                    </a:xfrm>
                    <a:prstGeom prst="rect">
                      <a:avLst/>
                    </a:prstGeom>
                    <a:noFill/>
                    <a:ln>
                      <a:noFill/>
                    </a:ln>
                  </pic:spPr>
                </pic:pic>
              </a:graphicData>
            </a:graphic>
          </wp:inline>
        </w:drawing>
      </w:r>
    </w:p>
    <w:p w:rsidR="00403E8D" w:rsidRDefault="00403E8D" w:rsidP="00403E8D">
      <w:pPr>
        <w:pStyle w:val="Geenafstand"/>
        <w:rPr>
          <w:rFonts w:cs="Arial"/>
          <w:szCs w:val="20"/>
        </w:rPr>
      </w:pPr>
      <w:r>
        <w:rPr>
          <w:rFonts w:cs="Arial"/>
          <w:szCs w:val="20"/>
        </w:rPr>
        <w:lastRenderedPageBreak/>
        <w:t>Voordeel van deze manier: overzicht, je zet het tegemoet komend verkeer vast, snel minder handelingen. Let op niet droog sturen!</w:t>
      </w:r>
    </w:p>
    <w:p w:rsidR="00403E8D" w:rsidRDefault="00403E8D" w:rsidP="00403E8D">
      <w:pPr>
        <w:pStyle w:val="Geenafstand"/>
        <w:rPr>
          <w:rFonts w:asciiTheme="minorHAnsi" w:hAnsiTheme="minorHAnsi"/>
          <w:sz w:val="22"/>
        </w:rPr>
      </w:pPr>
    </w:p>
    <w:p w:rsidR="00403E8D" w:rsidRDefault="00403E8D" w:rsidP="00403E8D">
      <w:pPr>
        <w:pStyle w:val="Geenafstand"/>
      </w:pPr>
    </w:p>
    <w:p w:rsidR="00403E8D" w:rsidRDefault="00403E8D" w:rsidP="00403E8D">
      <w:pPr>
        <w:pStyle w:val="Geenafstand"/>
      </w:pPr>
      <w:r>
        <w:br w:type="page"/>
      </w:r>
    </w:p>
    <w:p w:rsidR="00403E8D" w:rsidRDefault="00403E8D" w:rsidP="00403E8D">
      <w:pPr>
        <w:pStyle w:val="Geenafstand"/>
        <w:rPr>
          <w:b/>
        </w:rPr>
      </w:pPr>
      <w:r>
        <w:rPr>
          <w:b/>
        </w:rPr>
        <w:lastRenderedPageBreak/>
        <w:t>Parkeerplaats Middelzeelaan (VIERDE STOP)</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24225" cy="2209800"/>
            <wp:effectExtent l="0" t="0" r="9525" b="0"/>
            <wp:docPr id="17" name="Afbeelding 17" descr="DSC_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0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4225" cy="22098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WISSELEN</w:t>
      </w:r>
    </w:p>
    <w:p w:rsidR="00403E8D" w:rsidRDefault="00403E8D" w:rsidP="00403E8D">
      <w:pPr>
        <w:pStyle w:val="Geenafstand"/>
        <w:rPr>
          <w:rFonts w:cs="Arial"/>
          <w:szCs w:val="20"/>
        </w:rPr>
      </w:pPr>
      <w:r>
        <w:rPr>
          <w:rFonts w:cs="Arial"/>
          <w:szCs w:val="20"/>
        </w:rPr>
        <w:t>UITLEG EN DEMONSTRATIE</w:t>
      </w:r>
    </w:p>
    <w:p w:rsidR="00403E8D" w:rsidRDefault="00403E8D" w:rsidP="00403E8D">
      <w:pPr>
        <w:pStyle w:val="Geenafstand"/>
        <w:rPr>
          <w:rFonts w:cs="Arial"/>
          <w:szCs w:val="20"/>
        </w:rPr>
      </w:pPr>
    </w:p>
    <w:p w:rsidR="00403E8D" w:rsidRDefault="00403E8D" w:rsidP="00403E8D">
      <w:pPr>
        <w:pStyle w:val="Geenafstand"/>
        <w:rPr>
          <w:rFonts w:cs="Arial"/>
          <w:szCs w:val="20"/>
        </w:rPr>
      </w:pPr>
      <w:r>
        <w:rPr>
          <w:rFonts w:cs="Arial"/>
          <w:szCs w:val="20"/>
        </w:rPr>
        <w:t>Sturen:</w:t>
      </w:r>
    </w:p>
    <w:p w:rsidR="00403E8D" w:rsidRDefault="00403E8D" w:rsidP="00403E8D">
      <w:pPr>
        <w:pStyle w:val="Geenafstand"/>
        <w:rPr>
          <w:rFonts w:cs="Arial"/>
          <w:szCs w:val="20"/>
        </w:rPr>
      </w:pPr>
      <w:r>
        <w:rPr>
          <w:rFonts w:cs="Arial"/>
          <w:szCs w:val="20"/>
        </w:rPr>
        <w:t>Op hoeveel manieren kunnen we meer of minder sturen?</w:t>
      </w:r>
    </w:p>
    <w:p w:rsidR="00403E8D" w:rsidRDefault="00403E8D" w:rsidP="00403E8D">
      <w:pPr>
        <w:pStyle w:val="Geenafstand"/>
        <w:rPr>
          <w:rFonts w:cs="Arial"/>
          <w:szCs w:val="20"/>
        </w:rPr>
      </w:pPr>
      <w:r>
        <w:rPr>
          <w:rFonts w:cs="Arial"/>
          <w:szCs w:val="20"/>
        </w:rPr>
        <w:t>-gas bij bocht wordt ruimer.</w:t>
      </w:r>
    </w:p>
    <w:p w:rsidR="00403E8D" w:rsidRDefault="00403E8D" w:rsidP="00403E8D">
      <w:pPr>
        <w:pStyle w:val="Geenafstand"/>
        <w:rPr>
          <w:rFonts w:cs="Arial"/>
          <w:szCs w:val="20"/>
        </w:rPr>
      </w:pPr>
      <w:r>
        <w:rPr>
          <w:rFonts w:cs="Arial"/>
          <w:szCs w:val="20"/>
        </w:rPr>
        <w:t>-gas minderen bocht wordt krapper.</w:t>
      </w:r>
    </w:p>
    <w:p w:rsidR="00403E8D" w:rsidRDefault="00403E8D" w:rsidP="00403E8D">
      <w:pPr>
        <w:pStyle w:val="Geenafstand"/>
        <w:rPr>
          <w:rFonts w:cs="Arial"/>
          <w:szCs w:val="20"/>
        </w:rPr>
      </w:pPr>
      <w:r>
        <w:rPr>
          <w:rFonts w:cs="Arial"/>
          <w:szCs w:val="20"/>
        </w:rPr>
        <w:t>-meer of minder sturen.</w:t>
      </w:r>
    </w:p>
    <w:p w:rsidR="00403E8D" w:rsidRDefault="00403E8D" w:rsidP="00403E8D">
      <w:pPr>
        <w:pStyle w:val="Geenafstand"/>
        <w:rPr>
          <w:rFonts w:cs="Arial"/>
          <w:szCs w:val="20"/>
        </w:rPr>
      </w:pPr>
      <w:r>
        <w:rPr>
          <w:rFonts w:cs="Arial"/>
          <w:szCs w:val="20"/>
        </w:rPr>
        <w:t>Demonstreren, bocht maken op parkeerplaats, stuur ingestuurd houden en vasthouden, laat maar zien als je meer gas bijgeeft wat er gebeurt – bocht wordt ruimer / gas los bocht wordt krapper.</w:t>
      </w:r>
    </w:p>
    <w:p w:rsidR="00403E8D" w:rsidRDefault="00403E8D" w:rsidP="00403E8D">
      <w:pPr>
        <w:pStyle w:val="Geenafstand"/>
        <w:rPr>
          <w:rFonts w:asciiTheme="minorHAnsi" w:hAnsiTheme="minorHAnsi"/>
          <w:sz w:val="22"/>
        </w:rPr>
      </w:pPr>
    </w:p>
    <w:p w:rsidR="00403E8D" w:rsidRDefault="00403E8D" w:rsidP="00403E8D">
      <w:pPr>
        <w:pStyle w:val="Geenafstand"/>
      </w:pPr>
    </w:p>
    <w:p w:rsidR="00403E8D" w:rsidRDefault="00403E8D" w:rsidP="00403E8D">
      <w:pPr>
        <w:pStyle w:val="Geenafstand"/>
      </w:pPr>
      <w:r>
        <w:br w:type="page"/>
      </w:r>
    </w:p>
    <w:p w:rsidR="00403E8D" w:rsidRDefault="00403E8D" w:rsidP="00403E8D">
      <w:pPr>
        <w:pStyle w:val="Geenafstand"/>
        <w:rPr>
          <w:b/>
        </w:rPr>
      </w:pPr>
      <w:r>
        <w:rPr>
          <w:b/>
        </w:rPr>
        <w:lastRenderedPageBreak/>
        <w:t>C. Troooststraat/J. v. Scorelstraat (VIJFDE STOP)</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24225" cy="2209800"/>
            <wp:effectExtent l="0" t="0" r="9525" b="0"/>
            <wp:docPr id="16" name="Afbeelding 16" descr="DSC_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0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24225" cy="22098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Voorrang:</w:t>
      </w:r>
    </w:p>
    <w:p w:rsidR="00403E8D" w:rsidRDefault="00403E8D" w:rsidP="00403E8D">
      <w:pPr>
        <w:pStyle w:val="Geenafstand"/>
        <w:rPr>
          <w:rFonts w:cs="Arial"/>
          <w:szCs w:val="20"/>
        </w:rPr>
      </w:pPr>
      <w:r>
        <w:rPr>
          <w:rFonts w:cs="Arial"/>
          <w:szCs w:val="20"/>
        </w:rPr>
        <w:t>Hoe is de voorrang geregeld?</w:t>
      </w:r>
    </w:p>
    <w:p w:rsidR="00403E8D" w:rsidRDefault="00403E8D" w:rsidP="00403E8D">
      <w:pPr>
        <w:pStyle w:val="Geenafstand"/>
        <w:rPr>
          <w:rFonts w:cs="Arial"/>
          <w:szCs w:val="20"/>
        </w:rPr>
      </w:pPr>
      <w:r>
        <w:rPr>
          <w:rFonts w:cs="Arial"/>
          <w:szCs w:val="20"/>
        </w:rPr>
        <w:t>Afbuigende voorrangsweg, met twee uitritconstructies</w:t>
      </w:r>
    </w:p>
    <w:p w:rsidR="00403E8D" w:rsidRDefault="00403E8D" w:rsidP="00403E8D">
      <w:pPr>
        <w:pStyle w:val="Geenafstand"/>
        <w:rPr>
          <w:rFonts w:cs="Arial"/>
          <w:szCs w:val="20"/>
        </w:rPr>
      </w:pPr>
    </w:p>
    <w:p w:rsidR="00403E8D" w:rsidRDefault="00403E8D" w:rsidP="00403E8D">
      <w:pPr>
        <w:pStyle w:val="Geenafstand"/>
        <w:rPr>
          <w:rFonts w:asciiTheme="minorHAnsi" w:hAnsiTheme="minorHAnsi"/>
          <w:sz w:val="22"/>
        </w:rPr>
      </w:pPr>
    </w:p>
    <w:p w:rsidR="00403E8D" w:rsidRDefault="00403E8D" w:rsidP="00403E8D">
      <w:pPr>
        <w:pStyle w:val="Geenafstand"/>
        <w:rPr>
          <w:b/>
        </w:rPr>
      </w:pPr>
      <w:r>
        <w:rPr>
          <w:b/>
        </w:rPr>
        <w:t>Vermeerstraat (ZESDE STOP)</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05175" cy="2209800"/>
            <wp:effectExtent l="0" t="0" r="9525" b="0"/>
            <wp:docPr id="15" name="Afbeelding 15" descr="DSC_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0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5175" cy="22098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Erf:</w:t>
      </w:r>
    </w:p>
    <w:p w:rsidR="00403E8D" w:rsidRDefault="00403E8D" w:rsidP="00403E8D">
      <w:pPr>
        <w:pStyle w:val="Geenafstand"/>
        <w:rPr>
          <w:rFonts w:cs="Arial"/>
          <w:szCs w:val="20"/>
        </w:rPr>
      </w:pPr>
      <w:r>
        <w:rPr>
          <w:rFonts w:cs="Arial"/>
          <w:szCs w:val="20"/>
        </w:rPr>
        <w:t>Kenmerken van een Erf:</w:t>
      </w:r>
      <w:r>
        <w:rPr>
          <w:rFonts w:cs="Arial"/>
          <w:szCs w:val="20"/>
        </w:rPr>
        <w:tab/>
        <w:t>-Bord G5</w:t>
      </w:r>
    </w:p>
    <w:p w:rsidR="00403E8D" w:rsidRDefault="00403E8D" w:rsidP="00403E8D">
      <w:pPr>
        <w:pStyle w:val="Geenafstand"/>
        <w:rPr>
          <w:rFonts w:cs="Arial"/>
          <w:szCs w:val="20"/>
        </w:rPr>
      </w:pPr>
      <w:r>
        <w:rPr>
          <w:rFonts w:cs="Arial"/>
          <w:szCs w:val="20"/>
        </w:rPr>
        <w:t>-max. 15 km/u</w:t>
      </w:r>
    </w:p>
    <w:p w:rsidR="00403E8D" w:rsidRDefault="00403E8D" w:rsidP="00403E8D">
      <w:pPr>
        <w:pStyle w:val="Geenafstand"/>
        <w:rPr>
          <w:rFonts w:cs="Arial"/>
          <w:szCs w:val="20"/>
        </w:rPr>
      </w:pPr>
      <w:r>
        <w:rPr>
          <w:rFonts w:cs="Arial"/>
          <w:szCs w:val="20"/>
        </w:rPr>
        <w:t>-Parkeren in de vakken</w:t>
      </w:r>
    </w:p>
    <w:p w:rsidR="00403E8D" w:rsidRDefault="00403E8D" w:rsidP="00403E8D">
      <w:pPr>
        <w:pStyle w:val="Geenafstand"/>
        <w:rPr>
          <w:rFonts w:cs="Arial"/>
          <w:szCs w:val="20"/>
        </w:rPr>
      </w:pPr>
      <w:r>
        <w:rPr>
          <w:rFonts w:cs="Arial"/>
          <w:szCs w:val="20"/>
        </w:rPr>
        <w:t>-Geen trottoir, dus voetgangers op de straat.</w:t>
      </w:r>
    </w:p>
    <w:p w:rsidR="00403E8D" w:rsidRDefault="00403E8D" w:rsidP="00403E8D">
      <w:pPr>
        <w:pStyle w:val="Geenafstand"/>
        <w:rPr>
          <w:rFonts w:cs="Arial"/>
          <w:szCs w:val="20"/>
        </w:rPr>
      </w:pPr>
      <w:r>
        <w:rPr>
          <w:rFonts w:cs="Arial"/>
          <w:szCs w:val="20"/>
        </w:rPr>
        <w:t>-Gelijkwaardige kruisingen</w:t>
      </w:r>
    </w:p>
    <w:p w:rsidR="00403E8D" w:rsidRDefault="00403E8D" w:rsidP="00403E8D">
      <w:pPr>
        <w:pStyle w:val="Geenafstand"/>
        <w:rPr>
          <w:rFonts w:cs="Arial"/>
          <w:szCs w:val="20"/>
        </w:rPr>
      </w:pPr>
      <w:r>
        <w:rPr>
          <w:rFonts w:cs="Arial"/>
          <w:szCs w:val="20"/>
        </w:rPr>
        <w:t>-Bij spoed A1 , ook max. 15 km/u. zie brancherichtlijnen</w:t>
      </w:r>
    </w:p>
    <w:p w:rsidR="00403E8D" w:rsidRDefault="00403E8D" w:rsidP="00403E8D">
      <w:pPr>
        <w:pStyle w:val="Geenafstand"/>
        <w:rPr>
          <w:rFonts w:cs="Arial"/>
          <w:szCs w:val="20"/>
        </w:rPr>
      </w:pPr>
      <w:r>
        <w:rPr>
          <w:rFonts w:cs="Arial"/>
          <w:szCs w:val="20"/>
        </w:rPr>
        <w:t>-In- uitrit constructie</w:t>
      </w:r>
    </w:p>
    <w:p w:rsidR="00403E8D" w:rsidRDefault="00403E8D" w:rsidP="00403E8D">
      <w:pPr>
        <w:pStyle w:val="Geenafstand"/>
        <w:rPr>
          <w:rFonts w:asciiTheme="minorHAnsi" w:hAnsiTheme="minorHAnsi"/>
          <w:sz w:val="22"/>
        </w:rPr>
      </w:pPr>
    </w:p>
    <w:p w:rsidR="00403E8D" w:rsidRDefault="00403E8D" w:rsidP="00403E8D">
      <w:pPr>
        <w:pStyle w:val="Geenafstand"/>
      </w:pPr>
    </w:p>
    <w:p w:rsidR="00403E8D" w:rsidRDefault="00403E8D" w:rsidP="00403E8D">
      <w:pPr>
        <w:pStyle w:val="Geenafstand"/>
      </w:pPr>
      <w:r>
        <w:br w:type="page"/>
      </w:r>
    </w:p>
    <w:p w:rsidR="00403E8D" w:rsidRDefault="00403E8D" w:rsidP="00403E8D">
      <w:pPr>
        <w:pStyle w:val="Geenafstand"/>
        <w:rPr>
          <w:b/>
        </w:rPr>
      </w:pPr>
      <w:r>
        <w:rPr>
          <w:b/>
        </w:rPr>
        <w:lastRenderedPageBreak/>
        <w:t>Schrans</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14700" cy="4972050"/>
            <wp:effectExtent l="0" t="0" r="0" b="0"/>
            <wp:docPr id="14" name="Afbeelding 14" descr="DSC_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08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4700" cy="497205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Spoorwegovergang:</w:t>
      </w:r>
    </w:p>
    <w:p w:rsidR="00403E8D" w:rsidRDefault="00403E8D" w:rsidP="00403E8D">
      <w:pPr>
        <w:pStyle w:val="Geenafstand"/>
        <w:rPr>
          <w:rFonts w:cs="Arial"/>
          <w:szCs w:val="20"/>
        </w:rPr>
      </w:pPr>
      <w:r>
        <w:rPr>
          <w:rFonts w:cs="Arial"/>
          <w:szCs w:val="20"/>
        </w:rPr>
        <w:t xml:space="preserve">Hoeveel sporen? </w:t>
      </w:r>
    </w:p>
    <w:p w:rsidR="00403E8D" w:rsidRDefault="00403E8D" w:rsidP="00403E8D">
      <w:pPr>
        <w:pStyle w:val="Geenafstand"/>
        <w:rPr>
          <w:rFonts w:cs="Arial"/>
          <w:szCs w:val="20"/>
        </w:rPr>
      </w:pPr>
      <w:r>
        <w:rPr>
          <w:rFonts w:cs="Arial"/>
          <w:szCs w:val="20"/>
        </w:rPr>
        <w:t xml:space="preserve">Enkelspoor, waarom nu wel blauwe borden (Let op er kan nog een trein komen) Er is immers maar 1 spoor? </w:t>
      </w:r>
    </w:p>
    <w:p w:rsidR="00403E8D" w:rsidRDefault="00403E8D" w:rsidP="00403E8D">
      <w:pPr>
        <w:pStyle w:val="Geenafstand"/>
        <w:rPr>
          <w:rFonts w:cs="Arial"/>
          <w:szCs w:val="20"/>
        </w:rPr>
      </w:pPr>
      <w:r>
        <w:rPr>
          <w:rFonts w:cs="Arial"/>
          <w:szCs w:val="20"/>
        </w:rPr>
        <w:t>Er is aan de linker kant een station, hier zitten vaak wissels</w:t>
      </w:r>
    </w:p>
    <w:p w:rsidR="00403E8D" w:rsidRDefault="00403E8D" w:rsidP="00403E8D">
      <w:pPr>
        <w:pStyle w:val="Geenafstand"/>
        <w:rPr>
          <w:rFonts w:cs="Arial"/>
          <w:szCs w:val="20"/>
        </w:rPr>
      </w:pPr>
    </w:p>
    <w:p w:rsidR="00403E8D" w:rsidRDefault="00403E8D" w:rsidP="00403E8D">
      <w:pPr>
        <w:pStyle w:val="Geenafstand"/>
        <w:rPr>
          <w:rFonts w:cs="Arial"/>
          <w:szCs w:val="20"/>
        </w:rPr>
      </w:pPr>
      <w:r>
        <w:rPr>
          <w:rFonts w:cs="Arial"/>
          <w:szCs w:val="20"/>
        </w:rPr>
        <w:t>Ter hoogte van oude gevangenis</w:t>
      </w:r>
    </w:p>
    <w:p w:rsidR="00403E8D" w:rsidRDefault="00403E8D" w:rsidP="00403E8D">
      <w:pPr>
        <w:pStyle w:val="Geenafstand"/>
        <w:rPr>
          <w:rFonts w:cs="Arial"/>
          <w:szCs w:val="20"/>
        </w:rPr>
      </w:pPr>
      <w:r>
        <w:rPr>
          <w:rFonts w:cs="Arial"/>
          <w:szCs w:val="20"/>
        </w:rPr>
        <w:t>Groen vlak wegdek:</w:t>
      </w:r>
    </w:p>
    <w:p w:rsidR="00403E8D" w:rsidRDefault="00403E8D" w:rsidP="00403E8D">
      <w:pPr>
        <w:pStyle w:val="Geenafstand"/>
        <w:rPr>
          <w:rFonts w:cs="Arial"/>
          <w:szCs w:val="20"/>
        </w:rPr>
      </w:pPr>
      <w:r>
        <w:rPr>
          <w:rFonts w:cs="Arial"/>
          <w:szCs w:val="20"/>
        </w:rPr>
        <w:t>Wat voor betekenis heeft dit vlak?</w:t>
      </w:r>
    </w:p>
    <w:p w:rsidR="00403E8D" w:rsidRDefault="00403E8D" w:rsidP="00403E8D">
      <w:pPr>
        <w:pStyle w:val="Geenafstand"/>
        <w:rPr>
          <w:rFonts w:cs="Arial"/>
          <w:szCs w:val="20"/>
        </w:rPr>
      </w:pPr>
      <w:r>
        <w:rPr>
          <w:rFonts w:cs="Arial"/>
          <w:szCs w:val="20"/>
        </w:rPr>
        <w:t>Wettelijk gezien heeft dit geen betekenis, waarschijnlijk wil de wegbeheerder hier iets mee aangeven (druk punt in centrum, bushaltes, museum, ingang winkelstraat).</w:t>
      </w:r>
    </w:p>
    <w:p w:rsidR="00403E8D" w:rsidRDefault="00403E8D" w:rsidP="00403E8D">
      <w:pPr>
        <w:pStyle w:val="Geenafstand"/>
        <w:rPr>
          <w:rFonts w:cs="Arial"/>
          <w:szCs w:val="20"/>
        </w:rPr>
      </w:pPr>
    </w:p>
    <w:p w:rsidR="00403E8D" w:rsidRDefault="00403E8D" w:rsidP="00403E8D">
      <w:pPr>
        <w:pStyle w:val="Geenafstand"/>
        <w:rPr>
          <w:rFonts w:cs="Arial"/>
          <w:szCs w:val="20"/>
        </w:rPr>
      </w:pPr>
      <w:r>
        <w:rPr>
          <w:rFonts w:cs="Arial"/>
          <w:szCs w:val="20"/>
        </w:rPr>
        <w:t>Voorbij oude gevangenis</w:t>
      </w:r>
    </w:p>
    <w:p w:rsidR="00403E8D" w:rsidRDefault="00403E8D" w:rsidP="00403E8D">
      <w:pPr>
        <w:pStyle w:val="Geenafstand"/>
        <w:rPr>
          <w:rFonts w:cs="Arial"/>
          <w:szCs w:val="20"/>
        </w:rPr>
      </w:pPr>
      <w:r>
        <w:rPr>
          <w:rFonts w:cs="Arial"/>
          <w:szCs w:val="20"/>
        </w:rPr>
        <w:t>Voetgangersoversteekplaats VOP:</w:t>
      </w:r>
    </w:p>
    <w:p w:rsidR="00403E8D" w:rsidRDefault="00403E8D" w:rsidP="00403E8D">
      <w:pPr>
        <w:pStyle w:val="Geenafstand"/>
        <w:rPr>
          <w:rFonts w:cs="Arial"/>
          <w:szCs w:val="20"/>
        </w:rPr>
      </w:pPr>
      <w:r>
        <w:rPr>
          <w:rFonts w:cs="Arial"/>
          <w:szCs w:val="20"/>
        </w:rPr>
        <w:t>Kun je aangeven waar je de volgende VOP ziet?</w:t>
      </w:r>
    </w:p>
    <w:p w:rsidR="00403E8D" w:rsidRDefault="00403E8D" w:rsidP="00403E8D">
      <w:pPr>
        <w:pStyle w:val="Geenafstand"/>
        <w:rPr>
          <w:rFonts w:cs="Arial"/>
          <w:szCs w:val="20"/>
        </w:rPr>
      </w:pPr>
      <w:r>
        <w:rPr>
          <w:rFonts w:cs="Arial"/>
          <w:szCs w:val="20"/>
        </w:rPr>
        <w:t>Ver vooruit kijken en breed kijken, VOP zit na verhoging zie je niet zitten, bord aan de rechterkant zie je wel ver van te voren.</w:t>
      </w:r>
    </w:p>
    <w:p w:rsidR="00403E8D" w:rsidRDefault="00403E8D" w:rsidP="00403E8D">
      <w:pPr>
        <w:pStyle w:val="Geenafstand"/>
        <w:rPr>
          <w:rFonts w:cs="Arial"/>
          <w:szCs w:val="20"/>
        </w:rPr>
      </w:pPr>
    </w:p>
    <w:p w:rsidR="00403E8D" w:rsidRDefault="00403E8D" w:rsidP="00403E8D">
      <w:pPr>
        <w:pStyle w:val="Geenafstand"/>
        <w:rPr>
          <w:rFonts w:asciiTheme="minorHAnsi" w:hAnsiTheme="minorHAnsi"/>
          <w:sz w:val="22"/>
        </w:rPr>
      </w:pPr>
    </w:p>
    <w:p w:rsidR="00403E8D" w:rsidRDefault="00403E8D" w:rsidP="00403E8D">
      <w:pPr>
        <w:pStyle w:val="Geenafstand"/>
      </w:pPr>
      <w:r>
        <w:br w:type="page"/>
      </w:r>
    </w:p>
    <w:p w:rsidR="00403E8D" w:rsidRDefault="00403E8D" w:rsidP="00403E8D">
      <w:pPr>
        <w:pStyle w:val="Geenafstand"/>
        <w:rPr>
          <w:b/>
        </w:rPr>
      </w:pPr>
      <w:r>
        <w:rPr>
          <w:b/>
        </w:rPr>
        <w:lastRenderedPageBreak/>
        <w:t>Prof. Mr. P.S. Gerbrandyweg (ZEVENDE STOP)</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14700" cy="2209800"/>
            <wp:effectExtent l="0" t="0" r="0" b="0"/>
            <wp:docPr id="13" name="Afbeelding 13" descr="DSC_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08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Stopbord &amp; Haaientanden:</w:t>
      </w:r>
    </w:p>
    <w:p w:rsidR="00403E8D" w:rsidRDefault="00403E8D" w:rsidP="00403E8D">
      <w:pPr>
        <w:pStyle w:val="Geenafstand"/>
        <w:rPr>
          <w:rFonts w:cs="Arial"/>
          <w:szCs w:val="20"/>
        </w:rPr>
      </w:pPr>
      <w:r>
        <w:rPr>
          <w:rFonts w:cs="Arial"/>
          <w:szCs w:val="20"/>
        </w:rPr>
        <w:t xml:space="preserve">Wat klopt hier niet? </w:t>
      </w:r>
    </w:p>
    <w:p w:rsidR="00403E8D" w:rsidRDefault="00403E8D" w:rsidP="00403E8D">
      <w:pPr>
        <w:pStyle w:val="Geenafstand"/>
        <w:rPr>
          <w:rFonts w:cs="Arial"/>
          <w:szCs w:val="20"/>
        </w:rPr>
      </w:pPr>
      <w:r>
        <w:rPr>
          <w:rFonts w:cs="Arial"/>
          <w:szCs w:val="20"/>
        </w:rPr>
        <w:t>Combinatie van een Stopbord B7 met Haaientanden als tekens op het wegdek. Dit zou eigenlijk moeten zijn Stopbord B7 met een stopstreep of Bord B6 (omgekeerde driehoek) met haaientanden als teken op het wegdek.</w:t>
      </w:r>
    </w:p>
    <w:p w:rsidR="00403E8D" w:rsidRDefault="00403E8D" w:rsidP="00403E8D">
      <w:pPr>
        <w:pStyle w:val="Geenafstand"/>
        <w:rPr>
          <w:rFonts w:cs="Arial"/>
          <w:szCs w:val="20"/>
        </w:rPr>
      </w:pPr>
      <w:r>
        <w:rPr>
          <w:rFonts w:cs="Arial"/>
          <w:szCs w:val="20"/>
        </w:rPr>
        <w:t xml:space="preserve">Hoe is het verder geregeld? </w:t>
      </w:r>
    </w:p>
    <w:p w:rsidR="00403E8D" w:rsidRDefault="00403E8D" w:rsidP="00403E8D">
      <w:pPr>
        <w:pStyle w:val="Geenafstand"/>
        <w:rPr>
          <w:rFonts w:cs="Arial"/>
          <w:szCs w:val="20"/>
        </w:rPr>
      </w:pPr>
      <w:r>
        <w:rPr>
          <w:rFonts w:cs="Arial"/>
          <w:szCs w:val="20"/>
        </w:rPr>
        <w:t xml:space="preserve">Borden of tekens gaan boven regels, </w:t>
      </w:r>
    </w:p>
    <w:p w:rsidR="00403E8D" w:rsidRDefault="00403E8D" w:rsidP="00403E8D">
      <w:pPr>
        <w:pStyle w:val="Geenafstand"/>
        <w:rPr>
          <w:rFonts w:cs="Arial"/>
          <w:szCs w:val="20"/>
        </w:rPr>
      </w:pPr>
      <w:r>
        <w:rPr>
          <w:rFonts w:cs="Arial"/>
          <w:szCs w:val="20"/>
        </w:rPr>
        <w:t>Verkeerslichten gaan boven borden en tekens,</w:t>
      </w:r>
    </w:p>
    <w:p w:rsidR="00403E8D" w:rsidRDefault="00403E8D" w:rsidP="00403E8D">
      <w:pPr>
        <w:pStyle w:val="Geenafstand"/>
        <w:rPr>
          <w:rFonts w:cs="Arial"/>
          <w:szCs w:val="20"/>
        </w:rPr>
      </w:pPr>
      <w:r>
        <w:rPr>
          <w:rFonts w:cs="Arial"/>
          <w:szCs w:val="20"/>
        </w:rPr>
        <w:t>Aanwijzingen gaan boven verkeerslichten</w:t>
      </w:r>
    </w:p>
    <w:p w:rsidR="00403E8D" w:rsidRDefault="00403E8D" w:rsidP="00403E8D">
      <w:pPr>
        <w:pStyle w:val="Geenafstand"/>
        <w:rPr>
          <w:rFonts w:cs="Arial"/>
          <w:szCs w:val="20"/>
        </w:rPr>
      </w:pPr>
    </w:p>
    <w:p w:rsidR="00403E8D" w:rsidRDefault="00403E8D" w:rsidP="00403E8D">
      <w:pPr>
        <w:pStyle w:val="Geenafstand"/>
        <w:rPr>
          <w:rFonts w:asciiTheme="minorHAnsi" w:hAnsiTheme="minorHAnsi"/>
          <w:sz w:val="22"/>
        </w:rPr>
      </w:pPr>
    </w:p>
    <w:p w:rsidR="00403E8D" w:rsidRDefault="00403E8D" w:rsidP="00403E8D">
      <w:pPr>
        <w:pStyle w:val="Geenafstand"/>
        <w:rPr>
          <w:b/>
        </w:rPr>
      </w:pPr>
      <w:r>
        <w:rPr>
          <w:b/>
        </w:rPr>
        <w:t>Cammingaburen/ Anne Vondelingweg</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14700" cy="2209800"/>
            <wp:effectExtent l="0" t="0" r="0" b="0"/>
            <wp:docPr id="12" name="Afbeelding 12" descr="DSC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0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Geslotenverklaring voor voertuigen hogen dan 3,9m:</w:t>
      </w:r>
    </w:p>
    <w:p w:rsidR="00403E8D" w:rsidRDefault="00403E8D" w:rsidP="00403E8D">
      <w:pPr>
        <w:pStyle w:val="Geenafstand"/>
        <w:rPr>
          <w:rFonts w:cs="Arial"/>
          <w:szCs w:val="20"/>
        </w:rPr>
      </w:pPr>
      <w:r>
        <w:rPr>
          <w:rFonts w:cs="Arial"/>
          <w:szCs w:val="20"/>
        </w:rPr>
        <w:t>Bord gezien? Kunnen we onder deze viaduct door? Hoe hoog zijn we eigenlijk? Waar kunnen we dat vinden?</w:t>
      </w:r>
    </w:p>
    <w:p w:rsidR="00403E8D" w:rsidRDefault="00403E8D" w:rsidP="00403E8D">
      <w:pPr>
        <w:pStyle w:val="Geenafstand"/>
        <w:rPr>
          <w:rFonts w:cs="Arial"/>
          <w:szCs w:val="20"/>
        </w:rPr>
      </w:pPr>
      <w:r>
        <w:rPr>
          <w:rFonts w:cs="Arial"/>
          <w:szCs w:val="20"/>
        </w:rPr>
        <w:t>Nieuwe voertuigen zijn 2,8m. maar hou maar 2,9m. aan dan heb je beetje marge i.v.m. luchtvering per voertuig verschillend afgesteld. Hoogte van een voertuig staat niet vermeld op het kentekenbewijs, zelf opmeten. Vrachtwagen mag niet hoger zijn dan 4,0 meter.</w:t>
      </w:r>
    </w:p>
    <w:p w:rsidR="00403E8D" w:rsidRDefault="00403E8D" w:rsidP="00403E8D">
      <w:pPr>
        <w:pStyle w:val="Geenafstand"/>
        <w:rPr>
          <w:rFonts w:cs="Arial"/>
          <w:szCs w:val="20"/>
        </w:rPr>
      </w:pPr>
    </w:p>
    <w:p w:rsidR="00403E8D" w:rsidRDefault="00403E8D" w:rsidP="00403E8D">
      <w:pPr>
        <w:pStyle w:val="Geenafstand"/>
        <w:rPr>
          <w:rFonts w:cs="Arial"/>
          <w:szCs w:val="20"/>
        </w:rPr>
      </w:pPr>
    </w:p>
    <w:p w:rsidR="00403E8D" w:rsidRDefault="00403E8D" w:rsidP="00403E8D">
      <w:pPr>
        <w:pStyle w:val="Geenafstand"/>
        <w:rPr>
          <w:rFonts w:cs="Arial"/>
          <w:szCs w:val="20"/>
        </w:rPr>
      </w:pPr>
    </w:p>
    <w:p w:rsidR="00403E8D" w:rsidRDefault="00403E8D" w:rsidP="00403E8D">
      <w:pPr>
        <w:rPr>
          <w:rFonts w:cs="Arial"/>
          <w:szCs w:val="20"/>
        </w:rPr>
      </w:pPr>
      <w:r>
        <w:rPr>
          <w:rFonts w:cs="Arial"/>
          <w:szCs w:val="20"/>
        </w:rPr>
        <w:br w:type="page"/>
      </w:r>
    </w:p>
    <w:p w:rsidR="00403E8D" w:rsidRDefault="00403E8D" w:rsidP="00403E8D">
      <w:pPr>
        <w:pStyle w:val="Geenafstand"/>
        <w:rPr>
          <w:rFonts w:cs="Arial"/>
          <w:b/>
          <w:szCs w:val="20"/>
        </w:rPr>
      </w:pPr>
      <w:r>
        <w:rPr>
          <w:rFonts w:cs="Arial"/>
          <w:b/>
          <w:szCs w:val="20"/>
        </w:rPr>
        <w:lastRenderedPageBreak/>
        <w:t xml:space="preserve">Op de rotonde Oenemastate in </w:t>
      </w:r>
    </w:p>
    <w:p w:rsidR="00403E8D" w:rsidRDefault="00403E8D" w:rsidP="00403E8D">
      <w:pPr>
        <w:pStyle w:val="Geenafstand"/>
        <w:rPr>
          <w:rFonts w:cs="Arial"/>
          <w:szCs w:val="20"/>
        </w:rPr>
      </w:pPr>
    </w:p>
    <w:p w:rsidR="00403E8D" w:rsidRDefault="00403E8D" w:rsidP="00403E8D">
      <w:pPr>
        <w:pStyle w:val="Geenafstand"/>
        <w:rPr>
          <w:rFonts w:cs="Arial"/>
          <w:szCs w:val="20"/>
        </w:rPr>
      </w:pPr>
      <w:r>
        <w:rPr>
          <w:rFonts w:cs="Arial"/>
          <w:szCs w:val="20"/>
        </w:rPr>
        <w:t>Keeropdracht:</w:t>
      </w:r>
    </w:p>
    <w:p w:rsidR="00403E8D" w:rsidRDefault="00403E8D" w:rsidP="00403E8D">
      <w:pPr>
        <w:pStyle w:val="Geenafstand"/>
        <w:rPr>
          <w:rFonts w:cs="Arial"/>
          <w:szCs w:val="20"/>
        </w:rPr>
      </w:pPr>
      <w:r>
        <w:rPr>
          <w:rFonts w:cs="Arial"/>
          <w:szCs w:val="20"/>
        </w:rPr>
        <w:t>Je mag zelf plekje zoeken om ambulance te keren</w:t>
      </w:r>
    </w:p>
    <w:p w:rsidR="00403E8D" w:rsidRDefault="00403E8D" w:rsidP="00403E8D">
      <w:pPr>
        <w:pStyle w:val="Geenafstand"/>
        <w:rPr>
          <w:rFonts w:cs="Arial"/>
          <w:szCs w:val="20"/>
        </w:rPr>
      </w:pPr>
      <w:r>
        <w:rPr>
          <w:rFonts w:cs="Arial"/>
          <w:szCs w:val="20"/>
        </w:rPr>
        <w:t>Let op veiligheid, Hinder, Kijkgedrag</w:t>
      </w:r>
    </w:p>
    <w:p w:rsidR="00403E8D" w:rsidRDefault="00403E8D" w:rsidP="00403E8D">
      <w:pPr>
        <w:pStyle w:val="Geenafstand"/>
        <w:rPr>
          <w:rFonts w:asciiTheme="minorHAnsi" w:hAnsiTheme="minorHAnsi"/>
          <w:sz w:val="22"/>
        </w:rPr>
      </w:pPr>
    </w:p>
    <w:p w:rsidR="00403E8D" w:rsidRDefault="00403E8D" w:rsidP="00403E8D">
      <w:pPr>
        <w:pStyle w:val="Geenafstand"/>
      </w:pPr>
    </w:p>
    <w:p w:rsidR="00403E8D" w:rsidRDefault="00403E8D" w:rsidP="00403E8D">
      <w:pPr>
        <w:pStyle w:val="Geenafstand"/>
        <w:rPr>
          <w:b/>
        </w:rPr>
      </w:pPr>
      <w:r>
        <w:rPr>
          <w:b/>
        </w:rPr>
        <w:t>Frittemastate</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343275" cy="2219325"/>
            <wp:effectExtent l="0" t="0" r="9525" b="9525"/>
            <wp:docPr id="11" name="Afbeelding 11" descr="DSC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0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43275" cy="221932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rFonts w:cs="Arial"/>
          <w:szCs w:val="20"/>
        </w:rPr>
      </w:pPr>
      <w:r>
        <w:rPr>
          <w:rFonts w:cs="Arial"/>
          <w:szCs w:val="20"/>
        </w:rPr>
        <w:t>Inrichting 30 km zone:</w:t>
      </w:r>
    </w:p>
    <w:p w:rsidR="00403E8D" w:rsidRDefault="00403E8D" w:rsidP="00403E8D">
      <w:pPr>
        <w:pStyle w:val="Geenafstand"/>
        <w:rPr>
          <w:rFonts w:cs="Arial"/>
          <w:szCs w:val="20"/>
        </w:rPr>
      </w:pPr>
      <w:r>
        <w:rPr>
          <w:rFonts w:cs="Arial"/>
          <w:szCs w:val="20"/>
        </w:rPr>
        <w:t>Wat klopt hier niet aan de inrichting van deze 30 km zone?</w:t>
      </w:r>
    </w:p>
    <w:p w:rsidR="00403E8D" w:rsidRDefault="00403E8D" w:rsidP="00403E8D">
      <w:pPr>
        <w:pStyle w:val="Geenafstand"/>
        <w:rPr>
          <w:rFonts w:cs="Arial"/>
          <w:szCs w:val="20"/>
        </w:rPr>
      </w:pPr>
      <w:r>
        <w:rPr>
          <w:rFonts w:cs="Arial"/>
          <w:szCs w:val="20"/>
        </w:rPr>
        <w:t>Aan de inrichting van deze weg zou een snelheid van 50 km/u horen. Echter heeft de wegbeheerder de snelheid terug gebracht naar 30 km/u maar de inrichting is deels nog van een 50 km/u inrichting met voorrangskruispunten, hoge verlichting, belijning, gescheiden rijbanen….</w:t>
      </w:r>
    </w:p>
    <w:p w:rsidR="00403E8D" w:rsidRDefault="00403E8D" w:rsidP="00403E8D">
      <w:pPr>
        <w:pStyle w:val="Geenafstand"/>
        <w:rPr>
          <w:rFonts w:asciiTheme="minorHAnsi" w:hAnsiTheme="minorHAnsi"/>
          <w:sz w:val="22"/>
        </w:rPr>
      </w:pPr>
    </w:p>
    <w:p w:rsidR="00403E8D" w:rsidRPr="003154B8" w:rsidRDefault="00403E8D" w:rsidP="003154B8">
      <w:pPr>
        <w:pStyle w:val="Geenafstand"/>
        <w:spacing w:line="300" w:lineRule="atLeast"/>
        <w:rPr>
          <w:rFonts w:cs="Arial"/>
          <w:color w:val="084686" w:themeColor="text1"/>
          <w:szCs w:val="20"/>
        </w:rPr>
      </w:pPr>
    </w:p>
    <w:p w:rsidR="003154B8" w:rsidRPr="003154B8" w:rsidRDefault="003154B8" w:rsidP="003154B8">
      <w:pPr>
        <w:pStyle w:val="Geenafstand"/>
        <w:spacing w:line="300" w:lineRule="atLeast"/>
        <w:rPr>
          <w:rFonts w:cs="Arial"/>
          <w:color w:val="084686" w:themeColor="text1"/>
        </w:rPr>
      </w:pPr>
    </w:p>
    <w:p w:rsidR="003154B8" w:rsidRPr="003154B8" w:rsidRDefault="003154B8" w:rsidP="003154B8">
      <w:pPr>
        <w:pStyle w:val="Geenafstand"/>
        <w:spacing w:line="300" w:lineRule="atLeast"/>
        <w:rPr>
          <w:rFonts w:cs="Arial"/>
          <w:color w:val="084686" w:themeColor="text1"/>
        </w:rPr>
      </w:pPr>
    </w:p>
    <w:p w:rsidR="003154B8" w:rsidRPr="003154B8" w:rsidRDefault="003154B8" w:rsidP="003154B8">
      <w:pPr>
        <w:rPr>
          <w:rFonts w:eastAsia="Calibri" w:cs="Arial"/>
          <w:color w:val="084686" w:themeColor="text1"/>
          <w:sz w:val="22"/>
        </w:rPr>
      </w:pPr>
      <w:r w:rsidRPr="003154B8">
        <w:rPr>
          <w:rFonts w:cs="Arial"/>
          <w:color w:val="084686" w:themeColor="text1"/>
        </w:rPr>
        <w:br w:type="page"/>
      </w:r>
    </w:p>
    <w:p w:rsidR="003154B8" w:rsidRPr="003154B8" w:rsidRDefault="003154B8" w:rsidP="003154B8">
      <w:pPr>
        <w:pStyle w:val="Kop1"/>
        <w:rPr>
          <w:color w:val="084686" w:themeColor="text1"/>
        </w:rPr>
      </w:pPr>
      <w:bookmarkStart w:id="49" w:name="_Toc430084988"/>
      <w:r w:rsidRPr="003154B8">
        <w:rPr>
          <w:color w:val="084686" w:themeColor="text1"/>
        </w:rPr>
        <w:lastRenderedPageBreak/>
        <w:t>Module: openbare weg, buiten de bebouwde kom</w:t>
      </w:r>
      <w:bookmarkEnd w:id="49"/>
    </w:p>
    <w:p w:rsidR="003154B8" w:rsidRPr="003154B8" w:rsidRDefault="003154B8" w:rsidP="003154B8">
      <w:pPr>
        <w:rPr>
          <w:color w:val="084686" w:themeColor="text1"/>
        </w:rPr>
      </w:pPr>
    </w:p>
    <w:p w:rsidR="003154B8" w:rsidRPr="003154B8" w:rsidRDefault="003154B8" w:rsidP="003154B8">
      <w:pPr>
        <w:pStyle w:val="Geenafstand"/>
        <w:spacing w:line="300" w:lineRule="atLeast"/>
        <w:rPr>
          <w:b/>
          <w:color w:val="084686" w:themeColor="text1"/>
        </w:rPr>
      </w:pPr>
      <w:r w:rsidRPr="003154B8">
        <w:rPr>
          <w:noProof/>
          <w:color w:val="084686" w:themeColor="text1"/>
          <w:szCs w:val="20"/>
          <w:lang w:eastAsia="nl-NL"/>
        </w:rPr>
        <w:drawing>
          <wp:anchor distT="0" distB="0" distL="114300" distR="114300" simplePos="0" relativeHeight="251667968" behindDoc="1" locked="0" layoutInCell="1" allowOverlap="1" wp14:anchorId="5DFF598D" wp14:editId="281B65A5">
            <wp:simplePos x="0" y="0"/>
            <wp:positionH relativeFrom="column">
              <wp:posOffset>3810</wp:posOffset>
            </wp:positionH>
            <wp:positionV relativeFrom="paragraph">
              <wp:posOffset>17145</wp:posOffset>
            </wp:positionV>
            <wp:extent cx="933450" cy="933450"/>
            <wp:effectExtent l="0" t="0" r="0" b="0"/>
            <wp:wrapTight wrapText="bothSides">
              <wp:wrapPolygon edited="0">
                <wp:start x="0" y="0"/>
                <wp:lineTo x="0" y="21159"/>
                <wp:lineTo x="21159" y="21159"/>
                <wp:lineTo x="21159" y="0"/>
                <wp:lineTo x="0" y="0"/>
              </wp:wrapPolygon>
            </wp:wrapTight>
            <wp:docPr id="6" name="Afbeelding 6" descr="http://www.assessmentinfo.nl/afbeeldingen/assessmentbespiegel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sessmentinfo.nl/afbeeldingen/assessmentbespiegelingen.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page">
              <wp14:pctWidth>0</wp14:pctWidth>
            </wp14:sizeRelH>
            <wp14:sizeRelV relativeFrom="page">
              <wp14:pctHeight>0</wp14:pctHeight>
            </wp14:sizeRelV>
          </wp:anchor>
        </w:drawing>
      </w:r>
      <w:r w:rsidRPr="003154B8">
        <w:rPr>
          <w:rFonts w:cs="Arial"/>
          <w:color w:val="084686" w:themeColor="text1"/>
          <w:szCs w:val="20"/>
        </w:rPr>
        <w:t>Geef de cursist mee dat we nu aan de slag gaan met het onderdeel van de training, rijden buiten de bebouwde kom. Stel de vraag of de cursist nog wensen of vragen heeft voor aanvang van deze module. Leg uit wat de bedoeling is van de module. Deel met de cursist dat we 1,5 uur onderweg zijn met 1 rijinstructeur en 2 chauffeurs. De eerste 45 minuten zit de ene Ambulancechauffeur achter het stuur en na 45 minuten wissel je daarin. Tijdens de uitvoer van de module doorloop je de onderstaande route en bespreek je de onderstaande informatie. Op basis van de aandachtspunten die naar boven komen maak je een aantekening op de hand out voor de cursist. Probeer elke cursist tips en tops mee te geven waar zij zelf in de</w:t>
      </w:r>
      <w:r w:rsidR="002B4BD9">
        <w:rPr>
          <w:rFonts w:cs="Arial"/>
          <w:color w:val="084686" w:themeColor="text1"/>
          <w:szCs w:val="20"/>
        </w:rPr>
        <w:t xml:space="preserve"> praktijk mee aan de slag kan</w:t>
      </w:r>
      <w:r w:rsidRPr="003154B8">
        <w:rPr>
          <w:rFonts w:cs="Arial"/>
          <w:color w:val="084686" w:themeColor="text1"/>
          <w:szCs w:val="20"/>
        </w:rPr>
        <w:t xml:space="preserve">. </w:t>
      </w:r>
    </w:p>
    <w:p w:rsidR="003154B8" w:rsidRPr="003154B8" w:rsidRDefault="003154B8" w:rsidP="003154B8">
      <w:pPr>
        <w:rPr>
          <w:b/>
          <w:color w:val="084686" w:themeColor="text1"/>
        </w:rPr>
      </w:pPr>
    </w:p>
    <w:p w:rsidR="003154B8" w:rsidRPr="003154B8" w:rsidRDefault="003154B8" w:rsidP="003154B8">
      <w:pPr>
        <w:rPr>
          <w:color w:val="084686" w:themeColor="text1"/>
        </w:rPr>
      </w:pPr>
      <w:r w:rsidRPr="003154B8">
        <w:rPr>
          <w:b/>
          <w:color w:val="084686" w:themeColor="text1"/>
        </w:rPr>
        <w:t>Aandachtspunten bubeko module</w:t>
      </w:r>
      <w:r w:rsidRPr="003154B8">
        <w:rPr>
          <w:color w:val="084686" w:themeColor="text1"/>
        </w:rPr>
        <w:t>:</w:t>
      </w:r>
    </w:p>
    <w:p w:rsidR="003154B8" w:rsidRPr="003154B8" w:rsidRDefault="003154B8" w:rsidP="003154B8">
      <w:pPr>
        <w:pStyle w:val="Lijstalinea"/>
        <w:numPr>
          <w:ilvl w:val="0"/>
          <w:numId w:val="4"/>
        </w:numPr>
        <w:rPr>
          <w:color w:val="084686" w:themeColor="text1"/>
        </w:rPr>
      </w:pPr>
      <w:r w:rsidRPr="003154B8">
        <w:rPr>
          <w:color w:val="084686" w:themeColor="text1"/>
        </w:rPr>
        <w:t>let op zit stuurhouding</w:t>
      </w:r>
    </w:p>
    <w:p w:rsidR="003154B8" w:rsidRPr="003154B8" w:rsidRDefault="003154B8" w:rsidP="003154B8">
      <w:pPr>
        <w:pStyle w:val="Lijstalinea"/>
        <w:numPr>
          <w:ilvl w:val="0"/>
          <w:numId w:val="4"/>
        </w:numPr>
        <w:rPr>
          <w:color w:val="084686" w:themeColor="text1"/>
        </w:rPr>
      </w:pPr>
      <w:r w:rsidRPr="003154B8">
        <w:rPr>
          <w:color w:val="084686" w:themeColor="text1"/>
        </w:rPr>
        <w:t>voorrangsborden voor/ na de kruising</w:t>
      </w:r>
    </w:p>
    <w:p w:rsidR="003154B8" w:rsidRPr="003154B8" w:rsidRDefault="003154B8" w:rsidP="003154B8">
      <w:pPr>
        <w:pStyle w:val="Lijstalinea"/>
        <w:numPr>
          <w:ilvl w:val="0"/>
          <w:numId w:val="4"/>
        </w:numPr>
        <w:rPr>
          <w:color w:val="084686" w:themeColor="text1"/>
        </w:rPr>
      </w:pPr>
      <w:r w:rsidRPr="003154B8">
        <w:rPr>
          <w:color w:val="084686" w:themeColor="text1"/>
        </w:rPr>
        <w:t>strepen wegdek bibuko 1-3, bubeko 2-6, autosnelweg 2-9 verhouding 1:3</w:t>
      </w:r>
    </w:p>
    <w:p w:rsidR="003154B8" w:rsidRPr="003154B8" w:rsidRDefault="003154B8" w:rsidP="003154B8">
      <w:pPr>
        <w:pStyle w:val="Lijstalinea"/>
        <w:numPr>
          <w:ilvl w:val="0"/>
          <w:numId w:val="4"/>
        </w:numPr>
        <w:rPr>
          <w:color w:val="084686" w:themeColor="text1"/>
        </w:rPr>
      </w:pPr>
      <w:r w:rsidRPr="003154B8">
        <w:rPr>
          <w:color w:val="084686" w:themeColor="text1"/>
        </w:rPr>
        <w:t>berm rijden, gas los terug 40 km/u langzaam de weg weer op</w:t>
      </w:r>
    </w:p>
    <w:p w:rsidR="003154B8" w:rsidRPr="003154B8" w:rsidRDefault="003154B8" w:rsidP="003154B8">
      <w:pPr>
        <w:pStyle w:val="Lijstalinea"/>
        <w:numPr>
          <w:ilvl w:val="0"/>
          <w:numId w:val="4"/>
        </w:numPr>
        <w:rPr>
          <w:color w:val="084686" w:themeColor="text1"/>
        </w:rPr>
      </w:pPr>
      <w:r w:rsidRPr="003154B8">
        <w:rPr>
          <w:color w:val="084686" w:themeColor="text1"/>
        </w:rPr>
        <w:t>bochtverloop, buiten kant bermpaaltjes, verlichting</w:t>
      </w:r>
    </w:p>
    <w:p w:rsidR="003154B8" w:rsidRPr="003154B8" w:rsidRDefault="003154B8" w:rsidP="003154B8">
      <w:pPr>
        <w:pStyle w:val="Lijstalinea"/>
        <w:numPr>
          <w:ilvl w:val="0"/>
          <w:numId w:val="4"/>
        </w:numPr>
        <w:rPr>
          <w:color w:val="084686" w:themeColor="text1"/>
        </w:rPr>
      </w:pPr>
      <w:r w:rsidRPr="003154B8">
        <w:rPr>
          <w:color w:val="084686" w:themeColor="text1"/>
        </w:rPr>
        <w:t>afslag / weg herkennen: lantaarnpalen / borden, voorrangsbord  / bebossing / wegverloop</w:t>
      </w:r>
    </w:p>
    <w:p w:rsidR="003154B8" w:rsidRPr="003154B8" w:rsidRDefault="003154B8" w:rsidP="003154B8">
      <w:pPr>
        <w:pStyle w:val="Lijstalinea"/>
        <w:numPr>
          <w:ilvl w:val="0"/>
          <w:numId w:val="4"/>
        </w:numPr>
        <w:rPr>
          <w:color w:val="084686" w:themeColor="text1"/>
        </w:rPr>
      </w:pPr>
      <w:r w:rsidRPr="003154B8">
        <w:rPr>
          <w:color w:val="084686" w:themeColor="text1"/>
        </w:rPr>
        <w:t>carpool – verkanting / positief – negatief voor-nadeel?</w:t>
      </w:r>
    </w:p>
    <w:p w:rsidR="003154B8" w:rsidRPr="003154B8" w:rsidRDefault="003154B8" w:rsidP="003154B8">
      <w:pPr>
        <w:pStyle w:val="Lijstalinea"/>
        <w:numPr>
          <w:ilvl w:val="0"/>
          <w:numId w:val="4"/>
        </w:numPr>
        <w:rPr>
          <w:color w:val="084686" w:themeColor="text1"/>
        </w:rPr>
      </w:pPr>
      <w:r w:rsidRPr="003154B8">
        <w:rPr>
          <w:color w:val="084686" w:themeColor="text1"/>
        </w:rPr>
        <w:t>belijning 80/60 km weg?</w:t>
      </w:r>
    </w:p>
    <w:p w:rsidR="003154B8" w:rsidRPr="003154B8" w:rsidRDefault="003154B8" w:rsidP="003154B8">
      <w:pPr>
        <w:pStyle w:val="Lijstalinea"/>
        <w:numPr>
          <w:ilvl w:val="0"/>
          <w:numId w:val="4"/>
        </w:numPr>
        <w:rPr>
          <w:color w:val="084686" w:themeColor="text1"/>
        </w:rPr>
      </w:pPr>
      <w:r w:rsidRPr="003154B8">
        <w:rPr>
          <w:color w:val="084686" w:themeColor="text1"/>
        </w:rPr>
        <w:t>kenmerken autosnelweg?</w:t>
      </w:r>
    </w:p>
    <w:p w:rsidR="003154B8" w:rsidRPr="003154B8" w:rsidRDefault="003154B8" w:rsidP="003154B8">
      <w:pPr>
        <w:pStyle w:val="Lijstalinea"/>
        <w:numPr>
          <w:ilvl w:val="0"/>
          <w:numId w:val="4"/>
        </w:numPr>
        <w:rPr>
          <w:color w:val="084686" w:themeColor="text1"/>
        </w:rPr>
      </w:pPr>
      <w:r w:rsidRPr="003154B8">
        <w:rPr>
          <w:color w:val="084686" w:themeColor="text1"/>
        </w:rPr>
        <w:t>hectometerpaaltjes li / re, A + B rechts, C + D links</w:t>
      </w:r>
    </w:p>
    <w:p w:rsidR="003154B8" w:rsidRPr="003154B8" w:rsidRDefault="003154B8" w:rsidP="003154B8">
      <w:pPr>
        <w:pStyle w:val="Geenafstand"/>
        <w:spacing w:line="300" w:lineRule="atLeast"/>
        <w:rPr>
          <w:rFonts w:cs="Arial"/>
          <w:color w:val="084686" w:themeColor="text1"/>
        </w:rPr>
      </w:pPr>
    </w:p>
    <w:p w:rsidR="00DE316F" w:rsidRPr="00DE316F" w:rsidRDefault="003154B8" w:rsidP="00DE316F">
      <w:pPr>
        <w:pStyle w:val="Geenafstand"/>
        <w:spacing w:line="300" w:lineRule="atLeast"/>
        <w:rPr>
          <w:rFonts w:cs="Arial"/>
          <w:b/>
          <w:color w:val="084686" w:themeColor="text1"/>
          <w:szCs w:val="20"/>
        </w:rPr>
      </w:pPr>
      <w:r w:rsidRPr="003154B8">
        <w:rPr>
          <w:rFonts w:cs="Arial"/>
          <w:b/>
          <w:color w:val="084686" w:themeColor="text1"/>
          <w:szCs w:val="20"/>
        </w:rPr>
        <w:t>Route:</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1.</w:t>
      </w:r>
      <w:r w:rsidRPr="00DE316F">
        <w:rPr>
          <w:rFonts w:cs="Arial"/>
          <w:color w:val="084686" w:themeColor="text1"/>
        </w:rPr>
        <w:tab/>
        <w:t>Start Orionweg</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2.</w:t>
      </w:r>
      <w:r w:rsidRPr="00DE316F">
        <w:rPr>
          <w:rFonts w:cs="Arial"/>
          <w:color w:val="084686" w:themeColor="text1"/>
        </w:rPr>
        <w:tab/>
        <w:t>Eerste weg rechts Uranusweg</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3.</w:t>
      </w:r>
      <w:r w:rsidRPr="00DE316F">
        <w:rPr>
          <w:rFonts w:cs="Arial"/>
          <w:color w:val="084686" w:themeColor="text1"/>
        </w:rPr>
        <w:tab/>
        <w:t xml:space="preserve">Direct na viaduct links oprit Planetenlaan </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4.</w:t>
      </w:r>
      <w:r w:rsidRPr="00DE316F">
        <w:rPr>
          <w:rFonts w:cs="Arial"/>
          <w:color w:val="084686" w:themeColor="text1"/>
        </w:rPr>
        <w:tab/>
        <w:t>Eind rechts Planetenlaan (richting Drachten)</w:t>
      </w:r>
    </w:p>
    <w:p w:rsidR="00DE316F" w:rsidRPr="00DE316F" w:rsidRDefault="00DE316F" w:rsidP="00DE316F">
      <w:pPr>
        <w:pStyle w:val="Geenafstand"/>
        <w:spacing w:line="300" w:lineRule="atLeast"/>
        <w:rPr>
          <w:rFonts w:cs="Arial"/>
          <w:color w:val="084686" w:themeColor="text1"/>
        </w:rPr>
      </w:pPr>
      <w:r>
        <w:rPr>
          <w:rFonts w:cs="Arial"/>
          <w:color w:val="084686" w:themeColor="text1"/>
        </w:rPr>
        <w:t>5.</w:t>
      </w:r>
      <w:r>
        <w:rPr>
          <w:rFonts w:cs="Arial"/>
          <w:color w:val="084686" w:themeColor="text1"/>
        </w:rPr>
        <w:tab/>
        <w:t>Op plein links Drachtsterweg</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6.</w:t>
      </w:r>
      <w:r w:rsidRPr="00DE316F">
        <w:rPr>
          <w:rFonts w:cs="Arial"/>
          <w:color w:val="084686" w:themeColor="text1"/>
        </w:rPr>
        <w:tab/>
        <w:t>Weg volgen naar Wergea</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7.</w:t>
      </w:r>
      <w:r w:rsidRPr="00DE316F">
        <w:rPr>
          <w:rFonts w:cs="Arial"/>
          <w:color w:val="084686" w:themeColor="text1"/>
        </w:rPr>
        <w:tab/>
        <w:t>In Werga 5e weg rechts HJ Kooistraat</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8.</w:t>
      </w:r>
      <w:r w:rsidRPr="00DE316F">
        <w:rPr>
          <w:rFonts w:cs="Arial"/>
          <w:color w:val="084686" w:themeColor="text1"/>
        </w:rPr>
        <w:tab/>
        <w:t>Splitsing links, eind rechts en dan dorp uitrijden</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9.</w:t>
      </w:r>
      <w:r w:rsidRPr="00DE316F">
        <w:rPr>
          <w:rFonts w:cs="Arial"/>
          <w:color w:val="084686" w:themeColor="text1"/>
        </w:rPr>
        <w:tab/>
        <w:t>Na dorp 1e weg links Greate Kritewai</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10.</w:t>
      </w:r>
      <w:r w:rsidRPr="00DE316F">
        <w:rPr>
          <w:rFonts w:cs="Arial"/>
          <w:color w:val="084686" w:themeColor="text1"/>
        </w:rPr>
        <w:tab/>
        <w:t>Eerste weg rechts Leechlân richting Grou</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11.</w:t>
      </w:r>
      <w:r w:rsidRPr="00DE316F">
        <w:rPr>
          <w:rFonts w:cs="Arial"/>
          <w:color w:val="084686" w:themeColor="text1"/>
        </w:rPr>
        <w:tab/>
        <w:t>Rechtsaf doorgaande route volgen</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12.</w:t>
      </w:r>
      <w:r w:rsidRPr="00DE316F">
        <w:rPr>
          <w:rFonts w:cs="Arial"/>
          <w:color w:val="084686" w:themeColor="text1"/>
        </w:rPr>
        <w:tab/>
        <w:t>Op rotonde rechts richting A32</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13.</w:t>
      </w:r>
      <w:r w:rsidRPr="00DE316F">
        <w:rPr>
          <w:rFonts w:cs="Arial"/>
          <w:color w:val="084686" w:themeColor="text1"/>
        </w:rPr>
        <w:tab/>
        <w:t>Spoor oversteken en doorrijden naar Irnsum</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14.</w:t>
      </w:r>
      <w:r w:rsidRPr="00DE316F">
        <w:rPr>
          <w:rFonts w:cs="Arial"/>
          <w:color w:val="084686" w:themeColor="text1"/>
        </w:rPr>
        <w:tab/>
        <w:t>In Irnsum eind rechts richting Reduzum</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15.</w:t>
      </w:r>
      <w:r w:rsidRPr="00DE316F">
        <w:rPr>
          <w:rFonts w:cs="Arial"/>
          <w:color w:val="084686" w:themeColor="text1"/>
        </w:rPr>
        <w:tab/>
        <w:t xml:space="preserve">Eind rechts en gelijk links naar Reduzum (Carpoolplaats volgen) </w:t>
      </w:r>
    </w:p>
    <w:p w:rsidR="00DE316F" w:rsidRPr="00DE316F" w:rsidRDefault="00DE316F" w:rsidP="00DE316F">
      <w:pPr>
        <w:pStyle w:val="Geenafstand"/>
        <w:spacing w:line="300" w:lineRule="atLeast"/>
        <w:rPr>
          <w:rFonts w:cs="Arial"/>
          <w:color w:val="084686" w:themeColor="text1"/>
        </w:rPr>
      </w:pPr>
      <w:r>
        <w:rPr>
          <w:rFonts w:cs="Arial"/>
          <w:color w:val="084686" w:themeColor="text1"/>
        </w:rPr>
        <w:tab/>
        <w:t>WISSELMOMENT</w:t>
      </w:r>
      <w:r w:rsidR="008277FB">
        <w:rPr>
          <w:rFonts w:cs="Arial"/>
          <w:color w:val="084686" w:themeColor="text1"/>
        </w:rPr>
        <w:t xml:space="preserve"> (let op zithouding/stuurmethode)</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lastRenderedPageBreak/>
        <w:t>16.</w:t>
      </w:r>
      <w:r w:rsidRPr="00DE316F">
        <w:rPr>
          <w:rFonts w:cs="Arial"/>
          <w:color w:val="084686" w:themeColor="text1"/>
        </w:rPr>
        <w:tab/>
        <w:t>Carpoolplaats af en links gaan (weg vervolgen)</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17.</w:t>
      </w:r>
      <w:r w:rsidRPr="00DE316F">
        <w:rPr>
          <w:rFonts w:cs="Arial"/>
          <w:color w:val="084686" w:themeColor="text1"/>
        </w:rPr>
        <w:tab/>
        <w:t>Doorrijden naar Wytgaard en rechtdoor door het dorp rijden</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18.</w:t>
      </w:r>
      <w:r w:rsidRPr="00DE316F">
        <w:rPr>
          <w:rFonts w:cs="Arial"/>
          <w:color w:val="084686" w:themeColor="text1"/>
        </w:rPr>
        <w:tab/>
        <w:t>Niets zeggen totdat ze rechtdoor gaan (bestemmingsverkeerweg).</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19.</w:t>
      </w:r>
      <w:r w:rsidRPr="00DE316F">
        <w:rPr>
          <w:rFonts w:cs="Arial"/>
          <w:color w:val="084686" w:themeColor="text1"/>
        </w:rPr>
        <w:tab/>
        <w:t>Keren en linksaf slaan richting Wirdum</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20.</w:t>
      </w:r>
      <w:r w:rsidRPr="00DE316F">
        <w:rPr>
          <w:rFonts w:cs="Arial"/>
          <w:color w:val="084686" w:themeColor="text1"/>
        </w:rPr>
        <w:tab/>
        <w:t>A32 oprijden richting Heerenveen</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21.</w:t>
      </w:r>
      <w:r w:rsidRPr="00DE316F">
        <w:rPr>
          <w:rFonts w:cs="Arial"/>
          <w:color w:val="084686" w:themeColor="text1"/>
        </w:rPr>
        <w:tab/>
        <w:t>1e Afslag op de A32 eraf, linksaf over het viaduct en terug gaan op de A32 richting Leeuwarden</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22.</w:t>
      </w:r>
      <w:r w:rsidRPr="00DE316F">
        <w:rPr>
          <w:rFonts w:cs="Arial"/>
          <w:color w:val="084686" w:themeColor="text1"/>
        </w:rPr>
        <w:tab/>
        <w:t>Bij Leeuwarden N31 richting Drachten volgen</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23.</w:t>
      </w:r>
      <w:r w:rsidRPr="00DE316F">
        <w:rPr>
          <w:rFonts w:cs="Arial"/>
          <w:color w:val="084686" w:themeColor="text1"/>
        </w:rPr>
        <w:tab/>
        <w:t>1e afslag eraf richting Leeuwarden, Afslag Wergea</w:t>
      </w:r>
    </w:p>
    <w:p w:rsidR="00DE316F" w:rsidRPr="00DE316F" w:rsidRDefault="00DE316F" w:rsidP="00DE316F">
      <w:pPr>
        <w:pStyle w:val="Geenafstand"/>
        <w:spacing w:line="300" w:lineRule="atLeast"/>
        <w:rPr>
          <w:rFonts w:cs="Arial"/>
          <w:color w:val="084686" w:themeColor="text1"/>
        </w:rPr>
      </w:pPr>
      <w:r w:rsidRPr="00DE316F">
        <w:rPr>
          <w:rFonts w:cs="Arial"/>
          <w:color w:val="084686" w:themeColor="text1"/>
        </w:rPr>
        <w:t>24.</w:t>
      </w:r>
      <w:r w:rsidRPr="00DE316F">
        <w:rPr>
          <w:rFonts w:cs="Arial"/>
          <w:color w:val="084686" w:themeColor="text1"/>
        </w:rPr>
        <w:tab/>
        <w:t>Op rotonde rechtsaf naar Leeuwarden</w:t>
      </w:r>
    </w:p>
    <w:p w:rsidR="00DE316F" w:rsidRDefault="00DE316F" w:rsidP="00DE316F">
      <w:pPr>
        <w:pStyle w:val="Geenafstand"/>
        <w:spacing w:line="300" w:lineRule="atLeast"/>
        <w:rPr>
          <w:rFonts w:cs="Arial"/>
          <w:color w:val="084686" w:themeColor="text1"/>
        </w:rPr>
      </w:pPr>
      <w:r w:rsidRPr="00DE316F">
        <w:rPr>
          <w:rFonts w:cs="Arial"/>
          <w:color w:val="084686" w:themeColor="text1"/>
        </w:rPr>
        <w:t>25.</w:t>
      </w:r>
      <w:r w:rsidRPr="00DE316F">
        <w:rPr>
          <w:rFonts w:cs="Arial"/>
          <w:color w:val="084686" w:themeColor="text1"/>
        </w:rPr>
        <w:tab/>
        <w:t>Terugrijden naar de Verkeersschool aan de Orionweg</w:t>
      </w:r>
    </w:p>
    <w:p w:rsidR="00DE316F" w:rsidRPr="003154B8" w:rsidRDefault="00DE316F" w:rsidP="003154B8">
      <w:pPr>
        <w:pStyle w:val="Geenafstand"/>
        <w:spacing w:line="300" w:lineRule="atLeast"/>
        <w:rPr>
          <w:rFonts w:cs="Arial"/>
          <w:color w:val="084686" w:themeColor="text1"/>
        </w:rPr>
      </w:pPr>
    </w:p>
    <w:p w:rsidR="003154B8" w:rsidRDefault="003154B8" w:rsidP="003154B8">
      <w:pPr>
        <w:pStyle w:val="Geenafstand"/>
        <w:spacing w:line="300" w:lineRule="atLeast"/>
        <w:rPr>
          <w:rFonts w:cs="Arial"/>
          <w:color w:val="084686" w:themeColor="text1"/>
          <w:szCs w:val="20"/>
        </w:rPr>
      </w:pPr>
      <w:r w:rsidRPr="003154B8">
        <w:rPr>
          <w:rFonts w:cs="Arial"/>
          <w:color w:val="084686" w:themeColor="text1"/>
          <w:szCs w:val="20"/>
        </w:rPr>
        <w:t>Na het doorlopen van de module gaan de cursisten aan de slag met pauze, lunch of de evaluatie van de gehele dag. Dank de cursist voor zijn inzet.</w:t>
      </w:r>
    </w:p>
    <w:p w:rsidR="00403E8D" w:rsidRDefault="00403E8D" w:rsidP="003154B8">
      <w:pPr>
        <w:pStyle w:val="Geenafstand"/>
        <w:spacing w:line="300" w:lineRule="atLeast"/>
        <w:rPr>
          <w:rFonts w:cs="Arial"/>
          <w:color w:val="084686" w:themeColor="text1"/>
          <w:szCs w:val="20"/>
        </w:rPr>
      </w:pPr>
    </w:p>
    <w:p w:rsidR="00403E8D" w:rsidRDefault="00403E8D" w:rsidP="003154B8">
      <w:pPr>
        <w:pStyle w:val="Geenafstand"/>
        <w:spacing w:line="300" w:lineRule="atLeast"/>
        <w:rPr>
          <w:rFonts w:cs="Arial"/>
          <w:color w:val="084686" w:themeColor="text1"/>
          <w:szCs w:val="20"/>
        </w:rPr>
      </w:pPr>
      <w:r>
        <w:rPr>
          <w:rFonts w:cs="Arial"/>
          <w:color w:val="084686" w:themeColor="text1"/>
          <w:szCs w:val="20"/>
        </w:rPr>
        <w:t>Het onderstaande visualiseert de route.</w:t>
      </w:r>
    </w:p>
    <w:p w:rsidR="00403E8D" w:rsidRDefault="00403E8D" w:rsidP="003154B8">
      <w:pPr>
        <w:pStyle w:val="Geenafstand"/>
        <w:spacing w:line="300" w:lineRule="atLeast"/>
        <w:rPr>
          <w:rFonts w:cs="Arial"/>
          <w:color w:val="084686" w:themeColor="text1"/>
          <w:szCs w:val="20"/>
        </w:rPr>
      </w:pPr>
    </w:p>
    <w:p w:rsidR="00403E8D" w:rsidRDefault="00403E8D" w:rsidP="00403E8D">
      <w:pPr>
        <w:pStyle w:val="Geenafstand"/>
        <w:rPr>
          <w:rFonts w:asciiTheme="minorHAnsi" w:hAnsiTheme="minorHAnsi"/>
          <w:color w:val="auto"/>
        </w:rPr>
      </w:pPr>
      <w:r>
        <w:t xml:space="preserve">Vanaf de rijschool zelfde start als BiBeKo. Richting Drachten aanhouden. </w:t>
      </w:r>
    </w:p>
    <w:p w:rsidR="00403E8D" w:rsidRDefault="00403E8D" w:rsidP="00403E8D">
      <w:pPr>
        <w:pStyle w:val="Geenafstand"/>
      </w:pPr>
    </w:p>
    <w:p w:rsidR="00403E8D" w:rsidRDefault="00403E8D" w:rsidP="00403E8D">
      <w:pPr>
        <w:pStyle w:val="Geenafstand"/>
        <w:rPr>
          <w:b/>
        </w:rPr>
      </w:pPr>
      <w:r>
        <w:rPr>
          <w:b/>
        </w:rPr>
        <w:t>Drachtsterweg</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495675" cy="2333625"/>
            <wp:effectExtent l="0" t="0" r="9525" b="9525"/>
            <wp:docPr id="56" name="Afbeelding 56" descr="DSC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1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95675" cy="233362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t>Deze weg valt nu nog binnen de bebouwde kom. Hier kun je de kandidaat op attent maken door te vragen wat de snelheid is. Aan het eind van de weg richting Wergea.</w:t>
      </w:r>
    </w:p>
    <w:p w:rsidR="00403E8D" w:rsidRDefault="00403E8D" w:rsidP="00403E8D">
      <w:pPr>
        <w:pStyle w:val="Geenafstand"/>
      </w:pPr>
    </w:p>
    <w:p w:rsidR="00403E8D" w:rsidRDefault="00403E8D" w:rsidP="00403E8D">
      <w:pPr>
        <w:pStyle w:val="Geenafstand"/>
        <w:rPr>
          <w:b/>
        </w:rPr>
      </w:pPr>
      <w:r>
        <w:rPr>
          <w:b/>
        </w:rPr>
        <w:t>Wergeasterdyk</w:t>
      </w:r>
    </w:p>
    <w:p w:rsidR="00403E8D" w:rsidRDefault="00403E8D" w:rsidP="00403E8D">
      <w:pPr>
        <w:pStyle w:val="Geenafstand"/>
      </w:pPr>
    </w:p>
    <w:p w:rsidR="00403E8D" w:rsidRDefault="00403E8D" w:rsidP="00403E8D">
      <w:pPr>
        <w:pStyle w:val="Geenafstand"/>
      </w:pPr>
      <w:r>
        <w:rPr>
          <w:noProof/>
          <w:lang w:eastAsia="nl-NL"/>
        </w:rPr>
        <w:lastRenderedPageBreak/>
        <w:drawing>
          <wp:inline distT="0" distB="0" distL="0" distR="0">
            <wp:extent cx="3486150" cy="2324100"/>
            <wp:effectExtent l="0" t="0" r="0" b="0"/>
            <wp:docPr id="55" name="Afbeelding 55" descr="DSC_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01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86150" cy="23241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t xml:space="preserve">Geef aan wat de snelheden zijn en wat de verschillende wegmarkeringen inhouden. Hier kun je in aan geven waar je 60 en 80 km/h mag. Ook heb je hier de mogelijkheid om wat over de middenstrepen te vertellen. </w:t>
      </w:r>
    </w:p>
    <w:p w:rsidR="00403E8D" w:rsidRDefault="00403E8D" w:rsidP="00403E8D">
      <w:pPr>
        <w:pStyle w:val="Geenafstand"/>
      </w:pPr>
      <w:r>
        <w:t>Refereer hierbij ook aan de bebouwde kom van de ochtend.</w:t>
      </w:r>
    </w:p>
    <w:p w:rsidR="00403E8D" w:rsidRDefault="00403E8D" w:rsidP="00403E8D">
      <w:pPr>
        <w:pStyle w:val="Geenafstand"/>
      </w:pPr>
      <w:r>
        <w:t>Verhouding middenstrepen zijn</w:t>
      </w:r>
    </w:p>
    <w:p w:rsidR="00403E8D" w:rsidRDefault="00403E8D" w:rsidP="00403E8D">
      <w:pPr>
        <w:pStyle w:val="Geenafstand"/>
      </w:pPr>
      <w:r>
        <w:t>BiBeKo</w:t>
      </w:r>
      <w:r>
        <w:tab/>
      </w:r>
      <w:r>
        <w:tab/>
        <w:t>50km/h</w:t>
      </w:r>
      <w:r>
        <w:tab/>
      </w:r>
      <w:r>
        <w:tab/>
        <w:t>1-3 meter</w:t>
      </w:r>
    </w:p>
    <w:p w:rsidR="00403E8D" w:rsidRDefault="00403E8D" w:rsidP="00403E8D">
      <w:pPr>
        <w:pStyle w:val="Geenafstand"/>
      </w:pPr>
      <w:r>
        <w:t>BuBeKo</w:t>
      </w:r>
      <w:r>
        <w:tab/>
      </w:r>
      <w:r>
        <w:tab/>
        <w:t>80km/h</w:t>
      </w:r>
      <w:r>
        <w:tab/>
      </w:r>
      <w:r>
        <w:tab/>
        <w:t>2-6 meter</w:t>
      </w:r>
    </w:p>
    <w:p w:rsidR="00403E8D" w:rsidRDefault="00403E8D" w:rsidP="00403E8D">
      <w:pPr>
        <w:pStyle w:val="Geenafstand"/>
      </w:pPr>
      <w:r>
        <w:t>BuBeKo</w:t>
      </w:r>
      <w:r>
        <w:tab/>
      </w:r>
      <w:r>
        <w:tab/>
        <w:t>130km/h</w:t>
      </w:r>
      <w:r>
        <w:tab/>
        <w:t>3-9 meter</w:t>
      </w:r>
    </w:p>
    <w:p w:rsidR="00403E8D" w:rsidRDefault="00403E8D" w:rsidP="00403E8D">
      <w:pPr>
        <w:pStyle w:val="Geenafstand"/>
      </w:pPr>
      <w:r>
        <w:t xml:space="preserve">Dit kun je meenemen in het incidentmanagement waarbij afstand tot ongeval snelheid is ter plaatse. Oftewel 10 keer strepen is afstand. </w:t>
      </w:r>
    </w:p>
    <w:p w:rsidR="00403E8D" w:rsidRDefault="00403E8D" w:rsidP="00403E8D">
      <w:r>
        <w:br w:type="page"/>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648075" cy="2438400"/>
            <wp:effectExtent l="0" t="0" r="9525" b="0"/>
            <wp:docPr id="54" name="Afbeelding 54" descr="DSC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01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48075" cy="24384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rPr>
          <w:b/>
        </w:rPr>
      </w:pPr>
      <w:r>
        <w:t xml:space="preserve">Bebakeningsborden op </w:t>
      </w:r>
      <w:r>
        <w:rPr>
          <w:b/>
        </w:rPr>
        <w:t>Wergeasterdyk</w:t>
      </w:r>
    </w:p>
    <w:p w:rsidR="00403E8D" w:rsidRDefault="00403E8D" w:rsidP="00403E8D">
      <w:pPr>
        <w:pStyle w:val="Geenafstand"/>
      </w:pPr>
    </w:p>
    <w:p w:rsidR="00403E8D" w:rsidRDefault="00403E8D" w:rsidP="00403E8D">
      <w:pPr>
        <w:pStyle w:val="Geenafstand"/>
      </w:pP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3648075" cy="2438400"/>
            <wp:effectExtent l="0" t="0" r="9525" b="0"/>
            <wp:docPr id="53" name="Afbeelding 53" descr="DSC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_01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48075" cy="2438400"/>
                    </a:xfrm>
                    <a:prstGeom prst="rect">
                      <a:avLst/>
                    </a:prstGeom>
                    <a:noFill/>
                    <a:ln>
                      <a:noFill/>
                    </a:ln>
                  </pic:spPr>
                </pic:pic>
              </a:graphicData>
            </a:graphic>
          </wp:inline>
        </w:drawing>
      </w:r>
    </w:p>
    <w:p w:rsidR="00403E8D" w:rsidRDefault="00403E8D" w:rsidP="00403E8D">
      <w:pPr>
        <w:pStyle w:val="Geenafstand"/>
      </w:pPr>
      <w:r>
        <w:t>Zwart-witte strepen op de verkeerslichten. En afstandsborden voor de brug geven 80 meter per bord aan. 1 streep is 80 meter, 2 strepen is 160 meter enz…</w:t>
      </w:r>
    </w:p>
    <w:p w:rsidR="00403E8D" w:rsidRDefault="00403E8D" w:rsidP="00403E8D">
      <w:r>
        <w:br w:type="page"/>
      </w:r>
    </w:p>
    <w:p w:rsidR="00403E8D" w:rsidRDefault="00403E8D" w:rsidP="00403E8D">
      <w:pPr>
        <w:pStyle w:val="Geenafstand"/>
        <w:rPr>
          <w:b/>
        </w:rPr>
      </w:pPr>
      <w:r>
        <w:rPr>
          <w:b/>
        </w:rPr>
        <w:lastRenderedPageBreak/>
        <w:t>Nieuwe Leeuwarderweg</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4133850" cy="2752725"/>
            <wp:effectExtent l="0" t="0" r="0" b="9525"/>
            <wp:docPr id="52" name="Afbeelding 52" descr="DSC_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01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33850" cy="275272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t>Hier is iets te vertellen over de brug en over het tonnage. Hier gaat het om asdruk. Ook duidelijk weer te zien de zwart-witte markering.</w:t>
      </w:r>
    </w:p>
    <w:p w:rsidR="00403E8D" w:rsidRDefault="00403E8D" w:rsidP="00403E8D">
      <w:pPr>
        <w:pStyle w:val="Geenafstand"/>
      </w:pPr>
    </w:p>
    <w:p w:rsidR="00403E8D" w:rsidRDefault="00403E8D" w:rsidP="00403E8D">
      <w:pPr>
        <w:pStyle w:val="Geenafstand"/>
      </w:pPr>
    </w:p>
    <w:p w:rsidR="00403E8D" w:rsidRDefault="00403E8D" w:rsidP="00403E8D">
      <w:pPr>
        <w:pStyle w:val="Geenafstand"/>
        <w:rPr>
          <w:b/>
        </w:rPr>
      </w:pPr>
      <w:r>
        <w:rPr>
          <w:b/>
        </w:rPr>
        <w:t>Groote Buren</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4133850" cy="2752725"/>
            <wp:effectExtent l="0" t="0" r="0" b="9525"/>
            <wp:docPr id="51" name="Afbeelding 51" descr="DSC_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_01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33850" cy="275272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t>Stuur hier aan het eind je kandidaat naar rechts. Indien hij/zij geen bestemmingsverkeer is zal hij/zij dus linksaf moeten. In het geval van ook een voertuig zwaarder dan de 3 ton zal ook inrijden verboden zijn.</w:t>
      </w:r>
    </w:p>
    <w:p w:rsidR="00403E8D" w:rsidRDefault="00403E8D" w:rsidP="00403E8D">
      <w:pPr>
        <w:pStyle w:val="Geenafstand"/>
      </w:pPr>
    </w:p>
    <w:p w:rsidR="00403E8D" w:rsidRDefault="00403E8D" w:rsidP="00403E8D">
      <w:r>
        <w:br w:type="page"/>
      </w:r>
    </w:p>
    <w:p w:rsidR="00403E8D" w:rsidRDefault="00403E8D" w:rsidP="00403E8D">
      <w:pPr>
        <w:pStyle w:val="Geenafstand"/>
        <w:rPr>
          <w:b/>
        </w:rPr>
      </w:pPr>
      <w:r>
        <w:rPr>
          <w:b/>
        </w:rPr>
        <w:lastRenderedPageBreak/>
        <w:t>H.J. Kooistrawei</w:t>
      </w:r>
    </w:p>
    <w:p w:rsidR="00403E8D" w:rsidRDefault="00403E8D" w:rsidP="00403E8D">
      <w:pPr>
        <w:pStyle w:val="Geenafstand"/>
      </w:pPr>
    </w:p>
    <w:p w:rsidR="00403E8D" w:rsidRDefault="00403E8D" w:rsidP="00403E8D">
      <w:pPr>
        <w:pStyle w:val="Geenafstand"/>
        <w:ind w:left="708" w:firstLine="708"/>
      </w:pPr>
      <w:r>
        <w:rPr>
          <w:noProof/>
          <w:lang w:eastAsia="nl-NL"/>
        </w:rPr>
        <w:drawing>
          <wp:inline distT="0" distB="0" distL="0" distR="0">
            <wp:extent cx="4295775" cy="2867025"/>
            <wp:effectExtent l="0" t="9525"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4295775" cy="2867025"/>
                    </a:xfrm>
                    <a:prstGeom prst="rect">
                      <a:avLst/>
                    </a:prstGeom>
                    <a:noFill/>
                    <a:ln>
                      <a:noFill/>
                    </a:ln>
                  </pic:spPr>
                </pic:pic>
              </a:graphicData>
            </a:graphic>
          </wp:inline>
        </w:drawing>
      </w:r>
    </w:p>
    <w:p w:rsidR="00403E8D" w:rsidRDefault="00403E8D" w:rsidP="00403E8D">
      <w:pPr>
        <w:pStyle w:val="Geenafstand"/>
        <w:ind w:left="708" w:firstLine="708"/>
      </w:pPr>
    </w:p>
    <w:p w:rsidR="00403E8D" w:rsidRDefault="00403E8D" w:rsidP="00403E8D">
      <w:pPr>
        <w:pStyle w:val="Geenafstand"/>
        <w:ind w:firstLine="1"/>
      </w:pPr>
      <w:r>
        <w:t>Voertuigen langer dan 10 meter, of breder dan 2,6 meter of met een asdruk van 6,2 ton hebben een verbod deze brug te passeren.</w:t>
      </w:r>
    </w:p>
    <w:p w:rsidR="00403E8D" w:rsidRDefault="00403E8D" w:rsidP="00403E8D">
      <w:pPr>
        <w:pStyle w:val="Geenafstand"/>
        <w:ind w:firstLine="1"/>
      </w:pPr>
    </w:p>
    <w:p w:rsidR="00403E8D" w:rsidRDefault="00403E8D" w:rsidP="00403E8D">
      <w:pPr>
        <w:pStyle w:val="Geenafstand"/>
        <w:ind w:firstLine="1"/>
        <w:rPr>
          <w:b/>
        </w:rPr>
      </w:pPr>
      <w:r>
        <w:rPr>
          <w:b/>
        </w:rPr>
        <w:t>Narderbuorren/Greate-Kritewei</w:t>
      </w:r>
    </w:p>
    <w:p w:rsidR="00403E8D" w:rsidRDefault="00403E8D" w:rsidP="00403E8D">
      <w:pPr>
        <w:pStyle w:val="Geenafstand"/>
      </w:pPr>
    </w:p>
    <w:p w:rsidR="00403E8D" w:rsidRDefault="00403E8D" w:rsidP="00403E8D">
      <w:pPr>
        <w:pStyle w:val="Geenafstand"/>
      </w:pPr>
      <w:r>
        <w:rPr>
          <w:noProof/>
          <w:lang w:eastAsia="nl-NL"/>
        </w:rPr>
        <w:lastRenderedPageBreak/>
        <w:drawing>
          <wp:inline distT="0" distB="0" distL="0" distR="0">
            <wp:extent cx="4533900" cy="3009900"/>
            <wp:effectExtent l="0" t="0" r="0" b="0"/>
            <wp:docPr id="49" name="Afbeelding 49" descr="DSC_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_01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33900" cy="3009900"/>
                    </a:xfrm>
                    <a:prstGeom prst="rect">
                      <a:avLst/>
                    </a:prstGeom>
                    <a:noFill/>
                    <a:ln>
                      <a:noFill/>
                    </a:ln>
                  </pic:spPr>
                </pic:pic>
              </a:graphicData>
            </a:graphic>
          </wp:inline>
        </w:drawing>
      </w:r>
    </w:p>
    <w:p w:rsidR="00403E8D" w:rsidRDefault="00403E8D" w:rsidP="00403E8D">
      <w:r>
        <w:br w:type="page"/>
      </w:r>
    </w:p>
    <w:p w:rsidR="00403E8D" w:rsidRDefault="00403E8D" w:rsidP="00403E8D">
      <w:pPr>
        <w:pStyle w:val="Geenafstand"/>
      </w:pPr>
      <w:r>
        <w:rPr>
          <w:b/>
        </w:rPr>
        <w:lastRenderedPageBreak/>
        <w:t>Greate-Kritewei</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4286250" cy="2857500"/>
            <wp:effectExtent l="0" t="0" r="0" b="0"/>
            <wp:docPr id="48" name="Afbeelding 48" descr="DSC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_01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t>Hier zou je goed een bermproef kunnen oefenen. Let wel op dat de ondergrond niet te nat is!! Houdt hierbij dan de snelheid op maximaal 60 km/h. De meest veilige snelheid om langzaam weer terug te sturen als je in de berm bent geraakt is 40 km/h. Leg het principe uit van “rechts in de berm, links tegen de boom”.</w:t>
      </w:r>
    </w:p>
    <w:p w:rsidR="00403E8D" w:rsidRDefault="00403E8D" w:rsidP="00403E8D">
      <w:pPr>
        <w:pStyle w:val="Geenafstand"/>
      </w:pPr>
    </w:p>
    <w:p w:rsidR="00403E8D" w:rsidRDefault="00403E8D" w:rsidP="00403E8D">
      <w:pPr>
        <w:pStyle w:val="Geenafstand"/>
        <w:rPr>
          <w:b/>
        </w:rPr>
      </w:pPr>
      <w:r>
        <w:rPr>
          <w:b/>
        </w:rPr>
        <w:t>De Tûtse</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4314825" cy="2876550"/>
            <wp:effectExtent l="0" t="0" r="9525" b="0"/>
            <wp:docPr id="47" name="Afbeelding 47" descr="DSC_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SC_01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14825" cy="287655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p>
    <w:p w:rsidR="00403E8D" w:rsidRDefault="00403E8D" w:rsidP="00403E8D">
      <w:r>
        <w:br w:type="page"/>
      </w:r>
    </w:p>
    <w:p w:rsidR="00403E8D" w:rsidRDefault="00403E8D" w:rsidP="00403E8D">
      <w:pPr>
        <w:pStyle w:val="Geenafstand"/>
        <w:rPr>
          <w:b/>
        </w:rPr>
      </w:pPr>
      <w:r>
        <w:rPr>
          <w:b/>
        </w:rPr>
        <w:lastRenderedPageBreak/>
        <w:t>Reinerswei Grou</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4495800" cy="3009900"/>
            <wp:effectExtent l="0" t="0" r="0" b="0"/>
            <wp:docPr id="46" name="Afbeelding 46" descr="DSC_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_01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95800" cy="30099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t>Geef even acht op de Andreas kruisen. Dit kun je mooi op de rotonde doen waarvandaan je op deze weg inslaat.</w:t>
      </w:r>
    </w:p>
    <w:p w:rsidR="00403E8D" w:rsidRDefault="00403E8D" w:rsidP="00403E8D">
      <w:pPr>
        <w:pStyle w:val="Geenafstand"/>
      </w:pP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4533900" cy="3028950"/>
            <wp:effectExtent l="0" t="0" r="0" b="0"/>
            <wp:docPr id="45" name="Afbeelding 45" descr="DSC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_015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33900" cy="302895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t xml:space="preserve">Hier kun je de gevarensetting aangeven als de middenstrepen veranderen. Dit geeft vaak een kruispunt aan of een uitrit. </w:t>
      </w:r>
    </w:p>
    <w:p w:rsidR="00403E8D" w:rsidRDefault="00403E8D" w:rsidP="00403E8D">
      <w:r>
        <w:br w:type="page"/>
      </w:r>
    </w:p>
    <w:p w:rsidR="00403E8D" w:rsidRDefault="00403E8D" w:rsidP="00403E8D">
      <w:pPr>
        <w:pStyle w:val="Geenafstand"/>
        <w:rPr>
          <w:b/>
        </w:rPr>
      </w:pPr>
      <w:r>
        <w:rPr>
          <w:b/>
        </w:rPr>
        <w:lastRenderedPageBreak/>
        <w:t>Wisselmoment. N354/Overijsselsestraatweg</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4476750" cy="3000375"/>
            <wp:effectExtent l="0" t="0" r="0" b="9525"/>
            <wp:docPr id="44" name="Afbeelding 44" descr="DSC_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_01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76750" cy="300037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t>Schuin tegenover wegrestaurant de Blauwe Tent kun je kiezen om het hier te hebben over de verkanting van wegen. Welke verkanting is hier te zien en wat voor gevolgen heeft dit? Wat is het nadeel van positieve verkanting onder andere?</w:t>
      </w:r>
    </w:p>
    <w:p w:rsidR="00403E8D" w:rsidRDefault="00403E8D" w:rsidP="00403E8D">
      <w:pPr>
        <w:pStyle w:val="Geenafstand"/>
      </w:pPr>
    </w:p>
    <w:p w:rsidR="00403E8D" w:rsidRDefault="00403E8D" w:rsidP="00403E8D">
      <w:pPr>
        <w:pStyle w:val="Geenafstand"/>
        <w:rPr>
          <w:b/>
        </w:rPr>
      </w:pPr>
      <w:r>
        <w:rPr>
          <w:b/>
        </w:rPr>
        <w:t>Brédyk/Oenemadyk</w:t>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4524375" cy="3019425"/>
            <wp:effectExtent l="0" t="0" r="9525" b="9525"/>
            <wp:docPr id="43" name="Afbeelding 43" descr="DSC_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_017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24375" cy="301942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t xml:space="preserve">Laat op dit kruispunt de kandidaat recht door rijden en na 100 meter een keeropdracht doen. Gezien het bord mag je hier dus niet inrijden, omdat we geen bestemmingsverkeer zijn. Bijzondere situatie. Let wel op dat de kandidaat hier zelf keuze moet maken. </w:t>
      </w:r>
    </w:p>
    <w:p w:rsidR="00403E8D" w:rsidRDefault="00403E8D" w:rsidP="00403E8D">
      <w:r>
        <w:lastRenderedPageBreak/>
        <w:br w:type="page"/>
      </w:r>
    </w:p>
    <w:p w:rsidR="00403E8D" w:rsidRDefault="00403E8D" w:rsidP="00403E8D">
      <w:pPr>
        <w:pStyle w:val="Geenafstand"/>
      </w:pPr>
      <w:r>
        <w:rPr>
          <w:noProof/>
          <w:lang w:eastAsia="nl-NL"/>
        </w:rPr>
        <w:lastRenderedPageBreak/>
        <w:drawing>
          <wp:inline distT="0" distB="0" distL="0" distR="0">
            <wp:extent cx="2924175" cy="1943100"/>
            <wp:effectExtent l="0" t="0" r="9525" b="0"/>
            <wp:docPr id="42" name="Afbeelding 42" descr="DSC_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_018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2914650" cy="1952625"/>
            <wp:effectExtent l="0" t="0" r="0" b="9525"/>
            <wp:docPr id="41" name="Afbeelding 41" descr="DSC_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DSC_01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4650" cy="1952625"/>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r>
        <w:rPr>
          <w:noProof/>
          <w:lang w:eastAsia="nl-NL"/>
        </w:rPr>
        <w:drawing>
          <wp:inline distT="0" distB="0" distL="0" distR="0">
            <wp:extent cx="2924175" cy="1943100"/>
            <wp:effectExtent l="0" t="0" r="9525" b="0"/>
            <wp:docPr id="40" name="Afbeelding 40" descr="DSC_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_018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p w:rsidR="00403E8D" w:rsidRDefault="00403E8D" w:rsidP="00403E8D">
      <w:pPr>
        <w:pStyle w:val="Geenafstand"/>
      </w:pPr>
    </w:p>
    <w:p w:rsidR="00403E8D" w:rsidRDefault="00403E8D" w:rsidP="00403E8D">
      <w:pPr>
        <w:pStyle w:val="Geenafstand"/>
      </w:pPr>
    </w:p>
    <w:p w:rsidR="00403E8D" w:rsidRDefault="00403E8D" w:rsidP="00403E8D">
      <w:pPr>
        <w:pStyle w:val="Geenafstand"/>
      </w:pPr>
      <w:r>
        <w:t>A32</w:t>
      </w:r>
    </w:p>
    <w:p w:rsidR="00403E8D" w:rsidRDefault="00403E8D" w:rsidP="00403E8D">
      <w:pPr>
        <w:pStyle w:val="Geenafstand"/>
      </w:pPr>
      <w:r>
        <w:t>Wat zijn de kenmerken van een autosnelweg.?</w:t>
      </w:r>
    </w:p>
    <w:p w:rsidR="00403E8D" w:rsidRDefault="00403E8D" w:rsidP="00403E8D">
      <w:pPr>
        <w:pStyle w:val="Geenafstand"/>
      </w:pPr>
      <w:r>
        <w:t xml:space="preserve">O.a. vluchtstroken, bruine paaltjes met reflectoren, gescheiden rijbanen, hectometerpaaltjes met A-aanduiding, borden met max snelheid 130 km/h. </w:t>
      </w:r>
    </w:p>
    <w:p w:rsidR="00403E8D" w:rsidRDefault="00403E8D" w:rsidP="00403E8D">
      <w:pPr>
        <w:pStyle w:val="Geenafstand"/>
      </w:pPr>
    </w:p>
    <w:p w:rsidR="00403E8D" w:rsidRDefault="00403E8D" w:rsidP="00403E8D">
      <w:pPr>
        <w:pStyle w:val="Geenafstand"/>
      </w:pPr>
      <w:r>
        <w:t>Op het keerpunt A32 na de stopborden bij de bushalte stoppen en uitleg geven over A32Li en A32Re en over de a,b,c en d aanduidingen van op- en afritten.</w:t>
      </w:r>
    </w:p>
    <w:p w:rsidR="00403E8D" w:rsidRPr="003154B8" w:rsidRDefault="00403E8D" w:rsidP="003154B8">
      <w:pPr>
        <w:pStyle w:val="Geenafstand"/>
        <w:spacing w:line="300" w:lineRule="atLeast"/>
        <w:rPr>
          <w:rFonts w:cs="Arial"/>
          <w:color w:val="084686" w:themeColor="text1"/>
          <w:szCs w:val="20"/>
        </w:rPr>
      </w:pPr>
    </w:p>
    <w:p w:rsidR="003154B8" w:rsidRPr="003154B8" w:rsidRDefault="003154B8" w:rsidP="003154B8">
      <w:pPr>
        <w:rPr>
          <w:rFonts w:eastAsia="Calibri" w:cs="Arial"/>
          <w:b/>
          <w:color w:val="084686" w:themeColor="text1"/>
          <w:sz w:val="22"/>
        </w:rPr>
      </w:pPr>
      <w:r w:rsidRPr="003154B8">
        <w:rPr>
          <w:rFonts w:cs="Arial"/>
          <w:b/>
          <w:color w:val="084686" w:themeColor="text1"/>
        </w:rPr>
        <w:br w:type="page"/>
      </w:r>
    </w:p>
    <w:p w:rsidR="003154B8" w:rsidRPr="003154B8" w:rsidRDefault="003154B8" w:rsidP="003154B8">
      <w:pPr>
        <w:pStyle w:val="Kop1"/>
        <w:rPr>
          <w:color w:val="084686" w:themeColor="text1"/>
        </w:rPr>
      </w:pPr>
      <w:bookmarkStart w:id="50" w:name="_Toc430084989"/>
      <w:r w:rsidRPr="003154B8">
        <w:rPr>
          <w:color w:val="084686" w:themeColor="text1"/>
        </w:rPr>
        <w:lastRenderedPageBreak/>
        <w:t>Module: op de baan, droog wegdek</w:t>
      </w:r>
      <w:bookmarkEnd w:id="50"/>
    </w:p>
    <w:p w:rsidR="003154B8" w:rsidRPr="003154B8" w:rsidRDefault="003154B8" w:rsidP="003154B8">
      <w:pPr>
        <w:pStyle w:val="Geenafstand"/>
        <w:spacing w:line="300" w:lineRule="atLeast"/>
        <w:rPr>
          <w:rFonts w:cs="Arial"/>
          <w:color w:val="084686" w:themeColor="text1"/>
          <w:szCs w:val="20"/>
        </w:rPr>
      </w:pPr>
      <w:r w:rsidRPr="003154B8">
        <w:rPr>
          <w:noProof/>
          <w:color w:val="084686" w:themeColor="text1"/>
          <w:szCs w:val="20"/>
          <w:lang w:eastAsia="nl-NL"/>
        </w:rPr>
        <w:drawing>
          <wp:anchor distT="0" distB="0" distL="114300" distR="114300" simplePos="0" relativeHeight="251672064" behindDoc="1" locked="0" layoutInCell="1" allowOverlap="1" wp14:anchorId="3E17223D" wp14:editId="188959F3">
            <wp:simplePos x="0" y="0"/>
            <wp:positionH relativeFrom="column">
              <wp:posOffset>3810</wp:posOffset>
            </wp:positionH>
            <wp:positionV relativeFrom="paragraph">
              <wp:posOffset>17145</wp:posOffset>
            </wp:positionV>
            <wp:extent cx="933450" cy="933450"/>
            <wp:effectExtent l="0" t="0" r="0" b="0"/>
            <wp:wrapTight wrapText="bothSides">
              <wp:wrapPolygon edited="0">
                <wp:start x="0" y="0"/>
                <wp:lineTo x="0" y="21159"/>
                <wp:lineTo x="21159" y="21159"/>
                <wp:lineTo x="21159" y="0"/>
                <wp:lineTo x="0" y="0"/>
              </wp:wrapPolygon>
            </wp:wrapTight>
            <wp:docPr id="7" name="Afbeelding 7" descr="http://www.assessmentinfo.nl/afbeeldingen/assessmentbespiegel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sessmentinfo.nl/afbeeldingen/assessmentbespiegelingen.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page">
              <wp14:pctWidth>0</wp14:pctWidth>
            </wp14:sizeRelH>
            <wp14:sizeRelV relativeFrom="page">
              <wp14:pctHeight>0</wp14:pctHeight>
            </wp14:sizeRelV>
          </wp:anchor>
        </w:drawing>
      </w:r>
      <w:r w:rsidRPr="003154B8">
        <w:rPr>
          <w:rFonts w:cs="Arial"/>
          <w:color w:val="084686" w:themeColor="text1"/>
          <w:szCs w:val="20"/>
        </w:rPr>
        <w:t xml:space="preserve">Geef de cursist mee dat we nu aan de slag gaan met het onderdeel van de training, op de baan, droog wegdek. Stel de vraag of de cursist nog wensen of vragen heeft voor aanvang van deze module. Leg uit wat de bedoeling is van de module. Deel met de cursist dat we 1,5 uur aan de slag gaan. </w:t>
      </w:r>
    </w:p>
    <w:p w:rsidR="003154B8" w:rsidRPr="003154B8" w:rsidRDefault="003154B8" w:rsidP="003154B8">
      <w:pPr>
        <w:pStyle w:val="Geenafstand"/>
        <w:spacing w:line="300" w:lineRule="atLeast"/>
        <w:rPr>
          <w:rFonts w:cs="Arial"/>
          <w:color w:val="084686" w:themeColor="text1"/>
          <w:szCs w:val="20"/>
        </w:rPr>
      </w:pPr>
    </w:p>
    <w:p w:rsidR="003154B8" w:rsidRPr="003154B8" w:rsidRDefault="003154B8" w:rsidP="003154B8">
      <w:pPr>
        <w:pStyle w:val="Geenafstand"/>
        <w:spacing w:line="300" w:lineRule="atLeast"/>
        <w:rPr>
          <w:b/>
          <w:color w:val="084686" w:themeColor="text1"/>
        </w:rPr>
      </w:pPr>
      <w:r w:rsidRPr="003154B8">
        <w:rPr>
          <w:rFonts w:cs="Arial"/>
          <w:color w:val="084686" w:themeColor="text1"/>
          <w:szCs w:val="20"/>
        </w:rPr>
        <w:t>Op basis van de aandachtspunten die naar boven komen maak je een aantekening op de hand out voor de cursist. Probeer elke cursist tips en tops mee te geven waar zij zelf in d</w:t>
      </w:r>
      <w:r w:rsidR="002B4BD9">
        <w:rPr>
          <w:rFonts w:cs="Arial"/>
          <w:color w:val="084686" w:themeColor="text1"/>
          <w:szCs w:val="20"/>
        </w:rPr>
        <w:t>e praktijk mee aan de slag ka</w:t>
      </w:r>
      <w:r w:rsidRPr="003154B8">
        <w:rPr>
          <w:rFonts w:cs="Arial"/>
          <w:color w:val="084686" w:themeColor="text1"/>
          <w:szCs w:val="20"/>
        </w:rPr>
        <w:t xml:space="preserve">n. </w:t>
      </w:r>
    </w:p>
    <w:p w:rsidR="003154B8" w:rsidRDefault="003154B8" w:rsidP="003154B8">
      <w:pPr>
        <w:pStyle w:val="Geenafstand"/>
        <w:spacing w:line="300" w:lineRule="atLeast"/>
        <w:rPr>
          <w:rFonts w:cs="Arial"/>
          <w:color w:val="084686" w:themeColor="text1"/>
          <w:szCs w:val="20"/>
        </w:rPr>
      </w:pPr>
    </w:p>
    <w:p w:rsidR="003154B8" w:rsidRDefault="003154B8" w:rsidP="003154B8">
      <w:pPr>
        <w:pStyle w:val="Geenafstand"/>
        <w:spacing w:line="300" w:lineRule="atLeast"/>
        <w:rPr>
          <w:rFonts w:cs="Arial"/>
          <w:color w:val="084686" w:themeColor="text1"/>
          <w:szCs w:val="20"/>
        </w:rPr>
      </w:pPr>
      <w:r w:rsidRPr="003154B8">
        <w:rPr>
          <w:rFonts w:cs="Arial"/>
          <w:color w:val="084686" w:themeColor="text1"/>
          <w:szCs w:val="20"/>
        </w:rPr>
        <w:t>Na het doorlopen van de module gaan de cursisten aan de slag met pauze, lunch of de evaluatie van de gehele dag. Dank de cursist voor zijn inzet.</w:t>
      </w:r>
    </w:p>
    <w:p w:rsidR="008277FB" w:rsidRDefault="008277FB" w:rsidP="003154B8">
      <w:pPr>
        <w:pStyle w:val="Geenafstand"/>
        <w:spacing w:line="300" w:lineRule="atLeast"/>
        <w:rPr>
          <w:rFonts w:cs="Arial"/>
          <w:color w:val="084686" w:themeColor="text1"/>
          <w:szCs w:val="20"/>
        </w:rPr>
      </w:pPr>
    </w:p>
    <w:p w:rsidR="008277FB" w:rsidRPr="003154B8" w:rsidRDefault="008277FB" w:rsidP="008277FB">
      <w:pPr>
        <w:rPr>
          <w:color w:val="084686" w:themeColor="text1"/>
        </w:rPr>
      </w:pPr>
      <w:r>
        <w:rPr>
          <w:b/>
          <w:color w:val="084686" w:themeColor="text1"/>
        </w:rPr>
        <w:t>Aandachtspunten op de baan, droog wegdek</w:t>
      </w:r>
      <w:r w:rsidRPr="003154B8">
        <w:rPr>
          <w:color w:val="084686" w:themeColor="text1"/>
        </w:rPr>
        <w:t>:</w:t>
      </w:r>
    </w:p>
    <w:p w:rsidR="008277FB" w:rsidRDefault="00123E42" w:rsidP="008277FB">
      <w:pPr>
        <w:pStyle w:val="Lijstalinea"/>
        <w:numPr>
          <w:ilvl w:val="0"/>
          <w:numId w:val="4"/>
        </w:numPr>
        <w:rPr>
          <w:color w:val="084686" w:themeColor="text1"/>
        </w:rPr>
      </w:pPr>
      <w:r>
        <w:rPr>
          <w:color w:val="084686" w:themeColor="text1"/>
        </w:rPr>
        <w:t>Rechtuit remmen 25 -50 km</w:t>
      </w:r>
    </w:p>
    <w:p w:rsidR="00123E42" w:rsidRPr="008277FB" w:rsidRDefault="00123E42" w:rsidP="008277FB">
      <w:pPr>
        <w:pStyle w:val="Lijstalinea"/>
        <w:numPr>
          <w:ilvl w:val="0"/>
          <w:numId w:val="4"/>
        </w:numPr>
        <w:rPr>
          <w:color w:val="084686" w:themeColor="text1"/>
        </w:rPr>
      </w:pPr>
      <w:r>
        <w:rPr>
          <w:color w:val="084686" w:themeColor="text1"/>
        </w:rPr>
        <w:t xml:space="preserve">Remmen, uitwijken 30 km (max. zonder </w:t>
      </w:r>
      <w:r w:rsidRPr="00123E42">
        <w:rPr>
          <w:color w:val="084686" w:themeColor="text1"/>
          <w:highlight w:val="yellow"/>
        </w:rPr>
        <w:t>Verder aan te vullen)</w:t>
      </w:r>
    </w:p>
    <w:p w:rsidR="008277FB" w:rsidRDefault="008277FB" w:rsidP="003154B8">
      <w:pPr>
        <w:pStyle w:val="Geenafstand"/>
        <w:spacing w:line="300" w:lineRule="atLeast"/>
        <w:rPr>
          <w:rFonts w:cs="Arial"/>
          <w:color w:val="084686" w:themeColor="text1"/>
          <w:szCs w:val="20"/>
        </w:rPr>
      </w:pPr>
    </w:p>
    <w:p w:rsidR="008277FB" w:rsidRDefault="008277FB" w:rsidP="003154B8">
      <w:pPr>
        <w:pStyle w:val="Geenafstand"/>
        <w:spacing w:line="300" w:lineRule="atLeast"/>
        <w:rPr>
          <w:rFonts w:cs="Arial"/>
          <w:color w:val="084686" w:themeColor="text1"/>
          <w:szCs w:val="20"/>
        </w:rPr>
      </w:pPr>
    </w:p>
    <w:p w:rsidR="008277FB" w:rsidRPr="003154B8" w:rsidRDefault="008277FB" w:rsidP="003154B8">
      <w:pPr>
        <w:pStyle w:val="Geenafstand"/>
        <w:spacing w:line="300" w:lineRule="atLeast"/>
        <w:rPr>
          <w:rFonts w:cs="Arial"/>
          <w:color w:val="084686" w:themeColor="text1"/>
          <w:szCs w:val="20"/>
        </w:rPr>
      </w:pPr>
    </w:p>
    <w:p w:rsidR="003154B8" w:rsidRPr="003154B8" w:rsidRDefault="003154B8" w:rsidP="003154B8">
      <w:pPr>
        <w:rPr>
          <w:rFonts w:eastAsia="Calibri" w:cs="Arial"/>
          <w:b/>
          <w:color w:val="084686" w:themeColor="text1"/>
          <w:sz w:val="22"/>
        </w:rPr>
      </w:pPr>
      <w:r w:rsidRPr="003154B8">
        <w:rPr>
          <w:rFonts w:cs="Arial"/>
          <w:b/>
          <w:color w:val="084686" w:themeColor="text1"/>
        </w:rPr>
        <w:br w:type="page"/>
      </w:r>
    </w:p>
    <w:p w:rsidR="003154B8" w:rsidRPr="003154B8" w:rsidRDefault="003154B8" w:rsidP="003154B8">
      <w:pPr>
        <w:pStyle w:val="Kop1"/>
        <w:rPr>
          <w:color w:val="084686" w:themeColor="text1"/>
        </w:rPr>
      </w:pPr>
      <w:bookmarkStart w:id="51" w:name="_Toc430084990"/>
      <w:r w:rsidRPr="003154B8">
        <w:rPr>
          <w:color w:val="084686" w:themeColor="text1"/>
        </w:rPr>
        <w:lastRenderedPageBreak/>
        <w:t>Module: op de baan, nat wegdek</w:t>
      </w:r>
      <w:bookmarkEnd w:id="51"/>
    </w:p>
    <w:p w:rsidR="003154B8" w:rsidRPr="003154B8" w:rsidRDefault="003154B8" w:rsidP="003154B8">
      <w:pPr>
        <w:rPr>
          <w:color w:val="084686" w:themeColor="text1"/>
        </w:rPr>
      </w:pPr>
    </w:p>
    <w:p w:rsidR="003154B8" w:rsidRPr="003154B8" w:rsidRDefault="003154B8" w:rsidP="003154B8">
      <w:pPr>
        <w:pStyle w:val="Geenafstand"/>
        <w:spacing w:line="300" w:lineRule="atLeast"/>
        <w:rPr>
          <w:rFonts w:cs="Arial"/>
          <w:color w:val="084686" w:themeColor="text1"/>
          <w:szCs w:val="20"/>
        </w:rPr>
      </w:pPr>
      <w:r w:rsidRPr="003154B8">
        <w:rPr>
          <w:noProof/>
          <w:color w:val="084686" w:themeColor="text1"/>
          <w:szCs w:val="20"/>
          <w:lang w:eastAsia="nl-NL"/>
        </w:rPr>
        <w:drawing>
          <wp:anchor distT="0" distB="0" distL="114300" distR="114300" simplePos="0" relativeHeight="251676160" behindDoc="1" locked="0" layoutInCell="1" allowOverlap="1" wp14:anchorId="684C864F" wp14:editId="5AC96608">
            <wp:simplePos x="0" y="0"/>
            <wp:positionH relativeFrom="column">
              <wp:posOffset>3810</wp:posOffset>
            </wp:positionH>
            <wp:positionV relativeFrom="paragraph">
              <wp:posOffset>17145</wp:posOffset>
            </wp:positionV>
            <wp:extent cx="933450" cy="933450"/>
            <wp:effectExtent l="0" t="0" r="0" b="0"/>
            <wp:wrapTight wrapText="bothSides">
              <wp:wrapPolygon edited="0">
                <wp:start x="0" y="0"/>
                <wp:lineTo x="0" y="21159"/>
                <wp:lineTo x="21159" y="21159"/>
                <wp:lineTo x="21159" y="0"/>
                <wp:lineTo x="0" y="0"/>
              </wp:wrapPolygon>
            </wp:wrapTight>
            <wp:docPr id="8" name="Afbeelding 8" descr="http://www.assessmentinfo.nl/afbeeldingen/assessmentbespiegel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sessmentinfo.nl/afbeeldingen/assessmentbespiegelingen.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page">
              <wp14:pctWidth>0</wp14:pctWidth>
            </wp14:sizeRelH>
            <wp14:sizeRelV relativeFrom="page">
              <wp14:pctHeight>0</wp14:pctHeight>
            </wp14:sizeRelV>
          </wp:anchor>
        </w:drawing>
      </w:r>
      <w:r w:rsidRPr="003154B8">
        <w:rPr>
          <w:rFonts w:cs="Arial"/>
          <w:color w:val="084686" w:themeColor="text1"/>
          <w:szCs w:val="20"/>
        </w:rPr>
        <w:t xml:space="preserve">Geef de cursist mee dat we nu aan de slag gaan met het onderdeel van de training, op de baan, nat wegdek. Stel de vraag of de cursist nog wensen of vragen heeft voor aanvang van deze module. Leg uit wat de bedoeling is van de module. Deel met de cursist dat we 1,5 uur aan de slag gaan. </w:t>
      </w:r>
    </w:p>
    <w:p w:rsidR="003154B8" w:rsidRPr="003154B8" w:rsidRDefault="003154B8" w:rsidP="003154B8">
      <w:pPr>
        <w:pStyle w:val="Geenafstand"/>
        <w:spacing w:line="300" w:lineRule="atLeast"/>
        <w:rPr>
          <w:rFonts w:cs="Arial"/>
          <w:color w:val="084686" w:themeColor="text1"/>
          <w:szCs w:val="20"/>
        </w:rPr>
      </w:pPr>
    </w:p>
    <w:p w:rsidR="003154B8" w:rsidRPr="003154B8" w:rsidRDefault="003154B8" w:rsidP="003154B8">
      <w:pPr>
        <w:pStyle w:val="Geenafstand"/>
        <w:spacing w:line="300" w:lineRule="atLeast"/>
        <w:rPr>
          <w:b/>
          <w:color w:val="084686" w:themeColor="text1"/>
        </w:rPr>
      </w:pPr>
      <w:r w:rsidRPr="003154B8">
        <w:rPr>
          <w:rFonts w:cs="Arial"/>
          <w:color w:val="084686" w:themeColor="text1"/>
          <w:szCs w:val="20"/>
        </w:rPr>
        <w:t>Op basis van de aandachtspunten die naar boven komen maak je een aantekening op de hand out voor de cursist. Probeer elke cursist tips en tops mee te geven waar zij zelf in d</w:t>
      </w:r>
      <w:r w:rsidR="002B4BD9">
        <w:rPr>
          <w:rFonts w:cs="Arial"/>
          <w:color w:val="084686" w:themeColor="text1"/>
          <w:szCs w:val="20"/>
        </w:rPr>
        <w:t>e praktijk mee aan de slag ka</w:t>
      </w:r>
      <w:r w:rsidRPr="003154B8">
        <w:rPr>
          <w:rFonts w:cs="Arial"/>
          <w:color w:val="084686" w:themeColor="text1"/>
          <w:szCs w:val="20"/>
        </w:rPr>
        <w:t xml:space="preserve">n. </w:t>
      </w:r>
    </w:p>
    <w:p w:rsidR="003154B8" w:rsidRDefault="003154B8" w:rsidP="003154B8">
      <w:pPr>
        <w:pStyle w:val="Geenafstand"/>
        <w:spacing w:line="300" w:lineRule="atLeast"/>
        <w:rPr>
          <w:rFonts w:cs="Arial"/>
          <w:color w:val="084686" w:themeColor="text1"/>
          <w:szCs w:val="20"/>
        </w:rPr>
      </w:pPr>
    </w:p>
    <w:p w:rsidR="003154B8" w:rsidRDefault="003154B8" w:rsidP="003154B8">
      <w:pPr>
        <w:pStyle w:val="Geenafstand"/>
        <w:spacing w:line="300" w:lineRule="atLeast"/>
        <w:rPr>
          <w:rFonts w:cs="Arial"/>
          <w:color w:val="084686" w:themeColor="text1"/>
          <w:szCs w:val="20"/>
        </w:rPr>
      </w:pPr>
      <w:r w:rsidRPr="003154B8">
        <w:rPr>
          <w:rFonts w:cs="Arial"/>
          <w:color w:val="084686" w:themeColor="text1"/>
          <w:szCs w:val="20"/>
        </w:rPr>
        <w:t>Na het doorlopen van de module gaan de cursisten aan de slag met pauze, lunch of de evaluatie van de gehele dag. Dank de cursist voor zijn inzet.</w:t>
      </w:r>
    </w:p>
    <w:p w:rsidR="00123E42" w:rsidRDefault="00123E42" w:rsidP="003154B8">
      <w:pPr>
        <w:pStyle w:val="Geenafstand"/>
        <w:spacing w:line="300" w:lineRule="atLeast"/>
        <w:rPr>
          <w:rFonts w:cs="Arial"/>
          <w:color w:val="084686" w:themeColor="text1"/>
          <w:szCs w:val="20"/>
        </w:rPr>
      </w:pPr>
    </w:p>
    <w:p w:rsidR="00123E42" w:rsidRPr="003154B8" w:rsidRDefault="00123E42" w:rsidP="00123E42">
      <w:pPr>
        <w:rPr>
          <w:color w:val="084686" w:themeColor="text1"/>
        </w:rPr>
      </w:pPr>
      <w:r>
        <w:rPr>
          <w:b/>
          <w:color w:val="084686" w:themeColor="text1"/>
        </w:rPr>
        <w:t>Aandachtspunten op de baan, nat wegdek</w:t>
      </w:r>
      <w:r w:rsidRPr="003154B8">
        <w:rPr>
          <w:color w:val="084686" w:themeColor="text1"/>
        </w:rPr>
        <w:t>:</w:t>
      </w:r>
    </w:p>
    <w:p w:rsidR="00123E42" w:rsidRPr="00123E42" w:rsidRDefault="00123E42" w:rsidP="00123E42">
      <w:pPr>
        <w:pStyle w:val="Lijstalinea"/>
        <w:numPr>
          <w:ilvl w:val="0"/>
          <w:numId w:val="4"/>
        </w:numPr>
        <w:rPr>
          <w:color w:val="084686" w:themeColor="text1"/>
        </w:rPr>
      </w:pPr>
      <w:r w:rsidRPr="00123E42">
        <w:rPr>
          <w:color w:val="084686" w:themeColor="text1"/>
        </w:rPr>
        <w:t xml:space="preserve"> </w:t>
      </w:r>
      <w:r>
        <w:rPr>
          <w:color w:val="084686" w:themeColor="text1"/>
          <w:highlight w:val="yellow"/>
        </w:rPr>
        <w:t>Verder aan te vullen</w:t>
      </w:r>
    </w:p>
    <w:p w:rsidR="00123E42" w:rsidRPr="003154B8" w:rsidRDefault="00123E42" w:rsidP="003154B8">
      <w:pPr>
        <w:pStyle w:val="Geenafstand"/>
        <w:spacing w:line="300" w:lineRule="atLeast"/>
        <w:rPr>
          <w:rFonts w:cs="Arial"/>
          <w:color w:val="084686" w:themeColor="text1"/>
          <w:szCs w:val="20"/>
        </w:rPr>
      </w:pPr>
    </w:p>
    <w:p w:rsidR="003154B8" w:rsidRPr="003154B8" w:rsidRDefault="003154B8" w:rsidP="003154B8">
      <w:pPr>
        <w:rPr>
          <w:rFonts w:eastAsia="Calibri" w:cs="Arial"/>
          <w:b/>
          <w:color w:val="084686" w:themeColor="text1"/>
          <w:sz w:val="22"/>
        </w:rPr>
      </w:pPr>
      <w:r w:rsidRPr="003154B8">
        <w:rPr>
          <w:rFonts w:cs="Arial"/>
          <w:b/>
          <w:color w:val="084686" w:themeColor="text1"/>
        </w:rPr>
        <w:br w:type="page"/>
      </w:r>
    </w:p>
    <w:p w:rsidR="003154B8" w:rsidRPr="003154B8" w:rsidRDefault="003154B8" w:rsidP="003154B8">
      <w:pPr>
        <w:pStyle w:val="Kop1"/>
        <w:rPr>
          <w:color w:val="084686" w:themeColor="text1"/>
        </w:rPr>
      </w:pPr>
      <w:bookmarkStart w:id="52" w:name="_Toc430084991"/>
      <w:r w:rsidRPr="003154B8">
        <w:rPr>
          <w:color w:val="084686" w:themeColor="text1"/>
        </w:rPr>
        <w:lastRenderedPageBreak/>
        <w:t>Afronding/evaluatie</w:t>
      </w:r>
      <w:bookmarkEnd w:id="52"/>
    </w:p>
    <w:p w:rsidR="003154B8" w:rsidRPr="003154B8" w:rsidRDefault="003154B8" w:rsidP="003154B8">
      <w:pPr>
        <w:rPr>
          <w:rFonts w:cs="Arial"/>
          <w:color w:val="084686" w:themeColor="text1"/>
        </w:rPr>
      </w:pPr>
      <w:r w:rsidRPr="003154B8">
        <w:rPr>
          <w:noProof/>
          <w:color w:val="084686" w:themeColor="text1"/>
          <w:lang w:eastAsia="nl-NL"/>
        </w:rPr>
        <w:drawing>
          <wp:anchor distT="0" distB="0" distL="114300" distR="114300" simplePos="0" relativeHeight="251663872" behindDoc="1" locked="0" layoutInCell="1" allowOverlap="1" wp14:anchorId="7B5C18DE" wp14:editId="1733064B">
            <wp:simplePos x="0" y="0"/>
            <wp:positionH relativeFrom="column">
              <wp:posOffset>38100</wp:posOffset>
            </wp:positionH>
            <wp:positionV relativeFrom="paragraph">
              <wp:posOffset>158115</wp:posOffset>
            </wp:positionV>
            <wp:extent cx="1028700" cy="1021080"/>
            <wp:effectExtent l="0" t="0" r="0" b="7620"/>
            <wp:wrapTight wrapText="bothSides">
              <wp:wrapPolygon edited="0">
                <wp:start x="0" y="0"/>
                <wp:lineTo x="0" y="21358"/>
                <wp:lineTo x="21200" y="21358"/>
                <wp:lineTo x="21200" y="0"/>
                <wp:lineTo x="0" y="0"/>
              </wp:wrapPolygon>
            </wp:wrapTight>
            <wp:docPr id="9" name="Afbeelding 9" descr="http://www.toontalent.nl/files/bestanden/toontalent-present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oontalent.nl/files/bestanden/toontalent-presentatie.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028700" cy="1021080"/>
                    </a:xfrm>
                    <a:prstGeom prst="rect">
                      <a:avLst/>
                    </a:prstGeom>
                    <a:noFill/>
                  </pic:spPr>
                </pic:pic>
              </a:graphicData>
            </a:graphic>
            <wp14:sizeRelH relativeFrom="page">
              <wp14:pctWidth>0</wp14:pctWidth>
            </wp14:sizeRelH>
            <wp14:sizeRelV relativeFrom="page">
              <wp14:pctHeight>0</wp14:pctHeight>
            </wp14:sizeRelV>
          </wp:anchor>
        </w:drawing>
      </w:r>
    </w:p>
    <w:p w:rsidR="003154B8" w:rsidRDefault="003154B8" w:rsidP="003154B8">
      <w:pPr>
        <w:rPr>
          <w:rFonts w:cs="Arial"/>
          <w:color w:val="084686" w:themeColor="text1"/>
        </w:rPr>
      </w:pPr>
      <w:r>
        <w:rPr>
          <w:rFonts w:cs="Arial"/>
          <w:color w:val="084686" w:themeColor="text1"/>
        </w:rPr>
        <w:t xml:space="preserve">Ga met de cursisten terug naar de opleidingsruimte. Blik nogmaals </w:t>
      </w:r>
      <w:r w:rsidR="00EB0F27">
        <w:rPr>
          <w:rFonts w:cs="Arial"/>
          <w:color w:val="084686" w:themeColor="text1"/>
        </w:rPr>
        <w:t xml:space="preserve">terug naar de opgestelde agenda, de verwachting </w:t>
      </w:r>
      <w:r>
        <w:rPr>
          <w:rFonts w:cs="Arial"/>
          <w:color w:val="084686" w:themeColor="text1"/>
        </w:rPr>
        <w:t xml:space="preserve">en doorloop het verloop van de dag met de cursisten. Vraag naar de beleving van de dag. Hebben een basis meegekregen om morgen het werk iets anders in  te richten/achter het stuur te zitten? Is de verwachting waargemaakt? </w:t>
      </w:r>
    </w:p>
    <w:p w:rsidR="003154B8" w:rsidRDefault="003154B8" w:rsidP="003154B8">
      <w:pPr>
        <w:rPr>
          <w:rFonts w:cs="Arial"/>
          <w:color w:val="084686" w:themeColor="text1"/>
        </w:rPr>
      </w:pPr>
    </w:p>
    <w:p w:rsidR="003154B8" w:rsidRDefault="003154B8" w:rsidP="003154B8">
      <w:pPr>
        <w:rPr>
          <w:rFonts w:cs="Arial"/>
          <w:color w:val="084686" w:themeColor="text1"/>
        </w:rPr>
      </w:pPr>
      <w:r>
        <w:rPr>
          <w:rFonts w:cs="Arial"/>
          <w:color w:val="084686" w:themeColor="text1"/>
        </w:rPr>
        <w:t xml:space="preserve">Tip: laat kort, met een paar woorden iedere deelnemer </w:t>
      </w:r>
      <w:r w:rsidR="00EF3977">
        <w:rPr>
          <w:rFonts w:cs="Arial"/>
          <w:color w:val="084686" w:themeColor="text1"/>
        </w:rPr>
        <w:t xml:space="preserve">kort vertellen hoe hij of zij de dag heeft beleeft. Begin met iemand die er positief (dus weinig kritisch) in zit. </w:t>
      </w:r>
    </w:p>
    <w:p w:rsidR="00EF3977" w:rsidRDefault="00EF3977" w:rsidP="003154B8">
      <w:pPr>
        <w:rPr>
          <w:rFonts w:cs="Arial"/>
          <w:color w:val="084686" w:themeColor="text1"/>
        </w:rPr>
      </w:pPr>
      <w:r>
        <w:rPr>
          <w:rFonts w:cs="Arial"/>
          <w:color w:val="084686" w:themeColor="text1"/>
        </w:rPr>
        <w:t>Deel vervolgens de evaluatieformulieren uit en laat ze even 5 tot 10 minuten de tijd nemen om de evaluatie te vullen. Tijdens de evaluatie loop je niet door de ruimte en gun je ze de tijd om anoniem een oordeel op papier te zetten over de dag. Laat de blaadjes vervolgens op een hoek van de tafel liggen. Bekijk de evaluaties pas als iedereen de deur uit is.</w:t>
      </w:r>
    </w:p>
    <w:p w:rsidR="003154B8" w:rsidRPr="003154B8" w:rsidRDefault="003154B8" w:rsidP="003154B8">
      <w:pPr>
        <w:rPr>
          <w:rFonts w:cs="Arial"/>
          <w:color w:val="084686" w:themeColor="text1"/>
        </w:rPr>
      </w:pPr>
      <w:r w:rsidRPr="003154B8">
        <w:rPr>
          <w:rFonts w:cs="Arial"/>
          <w:color w:val="084686" w:themeColor="text1"/>
        </w:rPr>
        <w:t>Bedankt de de</w:t>
      </w:r>
      <w:r w:rsidR="00EF3977">
        <w:rPr>
          <w:rFonts w:cs="Arial"/>
          <w:color w:val="084686" w:themeColor="text1"/>
        </w:rPr>
        <w:t xml:space="preserve">elnemers en wens ze veel succes met het in de praktijk brengen van het geleerde. </w:t>
      </w:r>
      <w:r w:rsidRPr="003154B8">
        <w:rPr>
          <w:rFonts w:cs="Arial"/>
          <w:color w:val="084686" w:themeColor="text1"/>
        </w:rPr>
        <w:t xml:space="preserve"> </w:t>
      </w:r>
    </w:p>
    <w:p w:rsidR="003154B8" w:rsidRPr="003154B8" w:rsidRDefault="003154B8" w:rsidP="003154B8">
      <w:pPr>
        <w:rPr>
          <w:color w:val="084686" w:themeColor="text1"/>
        </w:rPr>
      </w:pPr>
      <w:r w:rsidRPr="003154B8">
        <w:rPr>
          <w:color w:val="084686" w:themeColor="text1"/>
        </w:rPr>
        <w:t xml:space="preserve"> </w:t>
      </w:r>
    </w:p>
    <w:p w:rsidR="00E91245" w:rsidRPr="003154B8" w:rsidRDefault="00E91245" w:rsidP="00E91245">
      <w:pPr>
        <w:spacing w:line="286" w:lineRule="auto"/>
        <w:rPr>
          <w:color w:val="084686" w:themeColor="text1"/>
        </w:rPr>
      </w:pPr>
    </w:p>
    <w:p w:rsidR="00D32A4F" w:rsidRPr="003154B8" w:rsidRDefault="00D32A4F" w:rsidP="00E91245">
      <w:pPr>
        <w:pStyle w:val="Kop1"/>
        <w:rPr>
          <w:color w:val="084686" w:themeColor="text1"/>
        </w:rPr>
      </w:pPr>
    </w:p>
    <w:sectPr w:rsidR="00D32A4F" w:rsidRPr="003154B8" w:rsidSect="00403E8D">
      <w:headerReference w:type="default" r:id="rId61"/>
      <w:footerReference w:type="default" r:id="rId62"/>
      <w:pgSz w:w="11906" w:h="16838" w:code="9"/>
      <w:pgMar w:top="2835" w:right="1134" w:bottom="1418" w:left="1134" w:header="1588"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E8D" w:rsidRDefault="00403E8D">
      <w:pPr>
        <w:spacing w:after="0" w:line="240" w:lineRule="auto"/>
      </w:pPr>
      <w:r>
        <w:separator/>
      </w:r>
    </w:p>
  </w:endnote>
  <w:endnote w:type="continuationSeparator" w:id="0">
    <w:p w:rsidR="00403E8D" w:rsidRDefault="00403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E8D" w:rsidRPr="00C02B7C" w:rsidRDefault="00403E8D" w:rsidP="00403E8D">
    <w:pPr>
      <w:pStyle w:val="SUBTITEL"/>
      <w:jc w:val="right"/>
    </w:pPr>
    <w:r>
      <w:tab/>
    </w:r>
    <w:r w:rsidRPr="00C02B7C">
      <w:t xml:space="preserve">Pagina </w:t>
    </w:r>
    <w:r>
      <w:fldChar w:fldCharType="begin"/>
    </w:r>
    <w:r>
      <w:instrText xml:space="preserve"> PAGE </w:instrText>
    </w:r>
    <w:r>
      <w:fldChar w:fldCharType="separate"/>
    </w:r>
    <w:r w:rsidR="00853C44">
      <w:rPr>
        <w:noProof/>
      </w:rPr>
      <w:t>11</w:t>
    </w:r>
    <w:r>
      <w:fldChar w:fldCharType="end"/>
    </w:r>
    <w:r w:rsidRPr="00C02B7C">
      <w:t xml:space="preserve"> van </w:t>
    </w:r>
    <w:r w:rsidR="00853C44">
      <w:fldChar w:fldCharType="begin"/>
    </w:r>
    <w:r w:rsidR="00853C44">
      <w:instrText xml:space="preserve"> NUMPAGES </w:instrText>
    </w:r>
    <w:r w:rsidR="00853C44">
      <w:fldChar w:fldCharType="separate"/>
    </w:r>
    <w:r w:rsidR="00853C44">
      <w:rPr>
        <w:noProof/>
      </w:rPr>
      <w:t>40</w:t>
    </w:r>
    <w:r w:rsidR="00853C44">
      <w:rPr>
        <w:noProof/>
      </w:rPr>
      <w:fldChar w:fldCharType="end"/>
    </w:r>
    <w:r>
      <w:tab/>
    </w:r>
    <w:r>
      <w:tab/>
    </w:r>
  </w:p>
  <w:p w:rsidR="00403E8D" w:rsidRDefault="00403E8D" w:rsidP="00403E8D">
    <w:pPr>
      <w:pStyle w:val="Voettekst"/>
      <w:tabs>
        <w:tab w:val="clear" w:pos="4536"/>
        <w:tab w:val="clear" w:pos="9072"/>
        <w:tab w:val="left" w:pos="1960"/>
      </w:tabs>
      <w:ind w:firstLine="708"/>
    </w:pPr>
    <w:r>
      <w:tab/>
    </w:r>
  </w:p>
  <w:p w:rsidR="00403E8D" w:rsidRDefault="00403E8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E8D" w:rsidRDefault="00403E8D">
      <w:pPr>
        <w:spacing w:after="0" w:line="240" w:lineRule="auto"/>
      </w:pPr>
      <w:r>
        <w:separator/>
      </w:r>
    </w:p>
  </w:footnote>
  <w:footnote w:type="continuationSeparator" w:id="0">
    <w:p w:rsidR="00403E8D" w:rsidRDefault="00403E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E8D" w:rsidRPr="004707E8" w:rsidRDefault="00403E8D" w:rsidP="00403E8D">
    <w:pPr>
      <w:pStyle w:val="Koptekst"/>
    </w:pPr>
    <w:r>
      <w:rPr>
        <w:noProof/>
      </w:rPr>
      <w:drawing>
        <wp:anchor distT="0" distB="0" distL="114300" distR="114300" simplePos="0" relativeHeight="251657216" behindDoc="1" locked="0" layoutInCell="1" allowOverlap="1" wp14:anchorId="4D3A5F4C" wp14:editId="5366C35F">
          <wp:simplePos x="0" y="0"/>
          <wp:positionH relativeFrom="page">
            <wp:align>center</wp:align>
          </wp:positionH>
          <wp:positionV relativeFrom="page">
            <wp:align>top</wp:align>
          </wp:positionV>
          <wp:extent cx="7560000" cy="10695600"/>
          <wp:effectExtent l="0" t="0" r="3175" b="0"/>
          <wp:wrapNone/>
          <wp:docPr id="2" name="Afbeelding 1" descr="AZG certificaat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ZG certificaat A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E8D" w:rsidRPr="007641D8" w:rsidRDefault="00403E8D" w:rsidP="00403E8D">
    <w:pPr>
      <w:pStyle w:val="TITEL0"/>
      <w:ind w:left="4536" w:right="-1"/>
      <w:jc w:val="right"/>
      <w:rPr>
        <w:b/>
        <w:sz w:val="40"/>
      </w:rPr>
    </w:pPr>
    <w:r>
      <w:rPr>
        <w:noProof/>
      </w:rPr>
      <w:drawing>
        <wp:anchor distT="0" distB="0" distL="114300" distR="114300" simplePos="0" relativeHeight="251658752" behindDoc="0" locked="0" layoutInCell="1" allowOverlap="1" wp14:anchorId="43602F94" wp14:editId="5C0E0BB1">
          <wp:simplePos x="0" y="0"/>
          <wp:positionH relativeFrom="page">
            <wp:posOffset>-6985</wp:posOffset>
          </wp:positionH>
          <wp:positionV relativeFrom="page">
            <wp:posOffset>766074</wp:posOffset>
          </wp:positionV>
          <wp:extent cx="2139351" cy="544082"/>
          <wp:effectExtent l="0" t="0" r="0" b="8890"/>
          <wp:wrapNone/>
          <wp:docPr id="3" name="Afbeelding 3" descr="WERKMAP:AMBULANCE ZORG GRONINGEN:CORRSPONDENTIEREEKS:BRIEF:WORDSJABLOON onderdelen:AZG mededeling A4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WERKMAP:AMBULANCE ZORG GRONINGEN:CORRSPONDENTIEREEKS:BRIEF:WORDSJABLOON onderdelen:AZG mededeling A4 300dpi.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2139351" cy="5440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1" layoutInCell="1" allowOverlap="1" wp14:anchorId="21E377B8" wp14:editId="2E748F55">
          <wp:simplePos x="0" y="0"/>
          <wp:positionH relativeFrom="page">
            <wp:posOffset>0</wp:posOffset>
          </wp:positionH>
          <wp:positionV relativeFrom="page">
            <wp:posOffset>0</wp:posOffset>
          </wp:positionV>
          <wp:extent cx="7556500" cy="758825"/>
          <wp:effectExtent l="0" t="0" r="6350" b="3175"/>
          <wp:wrapNone/>
          <wp:docPr id="1" name="Afbeelding 1" descr="WERKMAP:AMBULANCE ZORG GRONINGEN:CORRSPONDENTIEREEKS:BRIEF:WORDSJABLOON onderdelen:AZG mededeling A4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RKMAP:AMBULANCE ZORG GRONINGEN:CORRSPONDENTIEREEKS:BRIEF:WORDSJABLOON onderdelen:AZG mededeling A4 300dpi.jpg"/>
                  <pic:cNvPicPr>
                    <a:picLocks noChangeAspect="1" noChangeArrowheads="1"/>
                  </pic:cNvPicPr>
                </pic:nvPicPr>
                <pic:blipFill rotWithShape="1">
                  <a:blip r:embed="rId2">
                    <a:extLst>
                      <a:ext uri="{28A0092B-C50C-407E-A947-70E740481C1C}">
                        <a14:useLocalDpi xmlns:a14="http://schemas.microsoft.com/office/drawing/2010/main" val="0"/>
                      </a:ext>
                    </a:extLst>
                  </a:blip>
                  <a:srcRect/>
                  <a:stretch/>
                </pic:blipFill>
                <pic:spPr bwMode="auto">
                  <a:xfrm>
                    <a:off x="0" y="0"/>
                    <a:ext cx="7556500" cy="75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9335B"/>
    <w:multiLevelType w:val="hybridMultilevel"/>
    <w:tmpl w:val="EF94B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FF44E0"/>
    <w:multiLevelType w:val="hybridMultilevel"/>
    <w:tmpl w:val="C67E4FF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27842109"/>
    <w:multiLevelType w:val="hybridMultilevel"/>
    <w:tmpl w:val="27149B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B13EDA"/>
    <w:multiLevelType w:val="hybridMultilevel"/>
    <w:tmpl w:val="D39E0A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45A5593"/>
    <w:multiLevelType w:val="hybridMultilevel"/>
    <w:tmpl w:val="51E2E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245"/>
    <w:rsid w:val="00016EB5"/>
    <w:rsid w:val="00082CFA"/>
    <w:rsid w:val="0008658A"/>
    <w:rsid w:val="000954B0"/>
    <w:rsid w:val="00097FEC"/>
    <w:rsid w:val="000A3290"/>
    <w:rsid w:val="000B1AA0"/>
    <w:rsid w:val="000C05BB"/>
    <w:rsid w:val="000D7E44"/>
    <w:rsid w:val="000E721D"/>
    <w:rsid w:val="00111763"/>
    <w:rsid w:val="00123E42"/>
    <w:rsid w:val="00153518"/>
    <w:rsid w:val="00197BAC"/>
    <w:rsid w:val="001A5CFB"/>
    <w:rsid w:val="001B2A14"/>
    <w:rsid w:val="001C64C4"/>
    <w:rsid w:val="001D2B94"/>
    <w:rsid w:val="001E374B"/>
    <w:rsid w:val="001F6935"/>
    <w:rsid w:val="002559F3"/>
    <w:rsid w:val="00265943"/>
    <w:rsid w:val="002820EF"/>
    <w:rsid w:val="002B4BD9"/>
    <w:rsid w:val="002C0781"/>
    <w:rsid w:val="002C36FA"/>
    <w:rsid w:val="002F1B06"/>
    <w:rsid w:val="002F218C"/>
    <w:rsid w:val="003105BC"/>
    <w:rsid w:val="003154B8"/>
    <w:rsid w:val="003414FD"/>
    <w:rsid w:val="00344056"/>
    <w:rsid w:val="0034691D"/>
    <w:rsid w:val="00362A66"/>
    <w:rsid w:val="00371E3F"/>
    <w:rsid w:val="00392ADB"/>
    <w:rsid w:val="003B7701"/>
    <w:rsid w:val="003C0DF0"/>
    <w:rsid w:val="003C3719"/>
    <w:rsid w:val="003D05F5"/>
    <w:rsid w:val="00401B0E"/>
    <w:rsid w:val="00403E8D"/>
    <w:rsid w:val="004230AC"/>
    <w:rsid w:val="0042396F"/>
    <w:rsid w:val="00425DDC"/>
    <w:rsid w:val="00426AD1"/>
    <w:rsid w:val="004375A9"/>
    <w:rsid w:val="00443E16"/>
    <w:rsid w:val="004524D3"/>
    <w:rsid w:val="00482107"/>
    <w:rsid w:val="0048235D"/>
    <w:rsid w:val="00490F3A"/>
    <w:rsid w:val="00490F51"/>
    <w:rsid w:val="004A0CF0"/>
    <w:rsid w:val="004C3364"/>
    <w:rsid w:val="004D00FA"/>
    <w:rsid w:val="005165E2"/>
    <w:rsid w:val="00516C5B"/>
    <w:rsid w:val="005229D5"/>
    <w:rsid w:val="005523AF"/>
    <w:rsid w:val="005B03BA"/>
    <w:rsid w:val="005B7507"/>
    <w:rsid w:val="005C2140"/>
    <w:rsid w:val="005E29EB"/>
    <w:rsid w:val="005E64C2"/>
    <w:rsid w:val="005F3AE9"/>
    <w:rsid w:val="00606EFC"/>
    <w:rsid w:val="00660D98"/>
    <w:rsid w:val="006840DF"/>
    <w:rsid w:val="00686F8F"/>
    <w:rsid w:val="006A15EA"/>
    <w:rsid w:val="006B4DAF"/>
    <w:rsid w:val="006D19DF"/>
    <w:rsid w:val="006D66CD"/>
    <w:rsid w:val="006D7691"/>
    <w:rsid w:val="006E1615"/>
    <w:rsid w:val="006F4472"/>
    <w:rsid w:val="00730D6E"/>
    <w:rsid w:val="00747F63"/>
    <w:rsid w:val="0077222B"/>
    <w:rsid w:val="00783066"/>
    <w:rsid w:val="0078669F"/>
    <w:rsid w:val="007A25D5"/>
    <w:rsid w:val="007A5389"/>
    <w:rsid w:val="007A6C94"/>
    <w:rsid w:val="007C46E2"/>
    <w:rsid w:val="008016D6"/>
    <w:rsid w:val="008277FB"/>
    <w:rsid w:val="0083430E"/>
    <w:rsid w:val="00846547"/>
    <w:rsid w:val="008475A2"/>
    <w:rsid w:val="00853C44"/>
    <w:rsid w:val="00875975"/>
    <w:rsid w:val="008B3A37"/>
    <w:rsid w:val="008B7FAB"/>
    <w:rsid w:val="008D302B"/>
    <w:rsid w:val="008D4A11"/>
    <w:rsid w:val="008E35B5"/>
    <w:rsid w:val="00922F01"/>
    <w:rsid w:val="00956E51"/>
    <w:rsid w:val="0096032E"/>
    <w:rsid w:val="009635F9"/>
    <w:rsid w:val="00984C3B"/>
    <w:rsid w:val="009A52BD"/>
    <w:rsid w:val="009E4951"/>
    <w:rsid w:val="00A2351B"/>
    <w:rsid w:val="00A3484B"/>
    <w:rsid w:val="00A52E20"/>
    <w:rsid w:val="00A82840"/>
    <w:rsid w:val="00AA6AFA"/>
    <w:rsid w:val="00AD519B"/>
    <w:rsid w:val="00AE3303"/>
    <w:rsid w:val="00AE43FD"/>
    <w:rsid w:val="00B03E3E"/>
    <w:rsid w:val="00B16465"/>
    <w:rsid w:val="00B22B77"/>
    <w:rsid w:val="00B246BF"/>
    <w:rsid w:val="00B67CEF"/>
    <w:rsid w:val="00BB37D4"/>
    <w:rsid w:val="00C30E44"/>
    <w:rsid w:val="00C34546"/>
    <w:rsid w:val="00C637C1"/>
    <w:rsid w:val="00C93D35"/>
    <w:rsid w:val="00CB5ABA"/>
    <w:rsid w:val="00CB6048"/>
    <w:rsid w:val="00CD7995"/>
    <w:rsid w:val="00D11E8D"/>
    <w:rsid w:val="00D20020"/>
    <w:rsid w:val="00D25B02"/>
    <w:rsid w:val="00D32A4F"/>
    <w:rsid w:val="00D413D8"/>
    <w:rsid w:val="00D824FD"/>
    <w:rsid w:val="00DB7EAB"/>
    <w:rsid w:val="00DE316F"/>
    <w:rsid w:val="00DE7259"/>
    <w:rsid w:val="00DF441A"/>
    <w:rsid w:val="00E1368A"/>
    <w:rsid w:val="00E34000"/>
    <w:rsid w:val="00E51FDC"/>
    <w:rsid w:val="00E76397"/>
    <w:rsid w:val="00E91245"/>
    <w:rsid w:val="00EA4EA2"/>
    <w:rsid w:val="00EA51AA"/>
    <w:rsid w:val="00EB0F27"/>
    <w:rsid w:val="00EF0B6C"/>
    <w:rsid w:val="00EF3977"/>
    <w:rsid w:val="00EF46C8"/>
    <w:rsid w:val="00F30504"/>
    <w:rsid w:val="00F80B52"/>
    <w:rsid w:val="00FA2A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339CB6-F1D2-453A-ADF9-72BEC1DC3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3" w:unhideWhenUsed="1"/>
    <w:lsdException w:name="footer" w:semiHidden="1" w:uiPriority="3"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C0DF0"/>
    <w:rPr>
      <w:rFonts w:ascii="Arial" w:hAnsi="Arial"/>
      <w:color w:val="084686"/>
      <w:sz w:val="20"/>
    </w:rPr>
  </w:style>
  <w:style w:type="paragraph" w:styleId="Kop1">
    <w:name w:val="heading 1"/>
    <w:basedOn w:val="Standaard"/>
    <w:next w:val="Standaard"/>
    <w:link w:val="Kop1Char"/>
    <w:uiPriority w:val="9"/>
    <w:qFormat/>
    <w:rsid w:val="008D302B"/>
    <w:pPr>
      <w:keepNext/>
      <w:keepLines/>
      <w:spacing w:before="480" w:after="0"/>
      <w:outlineLvl w:val="0"/>
    </w:pPr>
    <w:rPr>
      <w:rFonts w:eastAsiaTheme="majorEastAsia" w:cstheme="majorBidi"/>
      <w:bCs/>
      <w:sz w:val="32"/>
      <w:szCs w:val="28"/>
    </w:rPr>
  </w:style>
  <w:style w:type="paragraph" w:styleId="Kop2">
    <w:name w:val="heading 2"/>
    <w:basedOn w:val="Standaard"/>
    <w:next w:val="Standaard"/>
    <w:link w:val="Kop2Char"/>
    <w:uiPriority w:val="9"/>
    <w:unhideWhenUsed/>
    <w:qFormat/>
    <w:rsid w:val="008D302B"/>
    <w:pPr>
      <w:keepNext/>
      <w:keepLines/>
      <w:spacing w:before="200" w:after="0"/>
      <w:outlineLvl w:val="1"/>
    </w:pPr>
    <w:rPr>
      <w:rFonts w:eastAsiaTheme="majorEastAsia" w:cstheme="majorBidi"/>
      <w:b/>
      <w:bCs/>
      <w:szCs w:val="26"/>
    </w:rPr>
  </w:style>
  <w:style w:type="paragraph" w:styleId="Kop3">
    <w:name w:val="heading 3"/>
    <w:basedOn w:val="Standaard"/>
    <w:next w:val="Standaard"/>
    <w:link w:val="Kop3Char"/>
    <w:uiPriority w:val="9"/>
    <w:semiHidden/>
    <w:unhideWhenUsed/>
    <w:qFormat/>
    <w:rsid w:val="003C0DF0"/>
    <w:pPr>
      <w:keepNext/>
      <w:keepLines/>
      <w:spacing w:before="200" w:after="0"/>
      <w:outlineLvl w:val="2"/>
    </w:pPr>
    <w:rPr>
      <w:rFonts w:eastAsiaTheme="majorEastAsia" w:cstheme="majorBidi"/>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C0DF0"/>
    <w:pPr>
      <w:spacing w:after="0" w:line="240" w:lineRule="auto"/>
    </w:pPr>
    <w:rPr>
      <w:rFonts w:ascii="Arial" w:hAnsi="Arial"/>
      <w:color w:val="084686"/>
      <w:sz w:val="20"/>
    </w:rPr>
  </w:style>
  <w:style w:type="paragraph" w:styleId="Titel">
    <w:name w:val="Title"/>
    <w:basedOn w:val="Standaard"/>
    <w:next w:val="Standaard"/>
    <w:link w:val="TitelChar"/>
    <w:uiPriority w:val="10"/>
    <w:qFormat/>
    <w:rsid w:val="003C0DF0"/>
    <w:pPr>
      <w:spacing w:after="300" w:line="240" w:lineRule="auto"/>
      <w:contextualSpacing/>
    </w:pPr>
    <w:rPr>
      <w:rFonts w:eastAsiaTheme="majorEastAsia" w:cstheme="majorBidi"/>
      <w:spacing w:val="5"/>
      <w:kern w:val="28"/>
      <w:sz w:val="32"/>
      <w:szCs w:val="52"/>
    </w:rPr>
  </w:style>
  <w:style w:type="character" w:customStyle="1" w:styleId="TitelChar">
    <w:name w:val="Titel Char"/>
    <w:basedOn w:val="Standaardalinea-lettertype"/>
    <w:link w:val="Titel"/>
    <w:uiPriority w:val="10"/>
    <w:rsid w:val="003C0DF0"/>
    <w:rPr>
      <w:rFonts w:ascii="Arial" w:eastAsiaTheme="majorEastAsia" w:hAnsi="Arial" w:cstheme="majorBidi"/>
      <w:color w:val="084686"/>
      <w:spacing w:val="5"/>
      <w:kern w:val="28"/>
      <w:sz w:val="32"/>
      <w:szCs w:val="52"/>
    </w:rPr>
  </w:style>
  <w:style w:type="character" w:customStyle="1" w:styleId="Kop1Char">
    <w:name w:val="Kop 1 Char"/>
    <w:basedOn w:val="Standaardalinea-lettertype"/>
    <w:link w:val="Kop1"/>
    <w:uiPriority w:val="9"/>
    <w:rsid w:val="008D302B"/>
    <w:rPr>
      <w:rFonts w:ascii="Arial" w:eastAsiaTheme="majorEastAsia" w:hAnsi="Arial" w:cstheme="majorBidi"/>
      <w:bCs/>
      <w:color w:val="084686"/>
      <w:sz w:val="32"/>
      <w:szCs w:val="28"/>
    </w:rPr>
  </w:style>
  <w:style w:type="character" w:customStyle="1" w:styleId="Kop2Char">
    <w:name w:val="Kop 2 Char"/>
    <w:basedOn w:val="Standaardalinea-lettertype"/>
    <w:link w:val="Kop2"/>
    <w:uiPriority w:val="9"/>
    <w:rsid w:val="008D302B"/>
    <w:rPr>
      <w:rFonts w:ascii="Arial" w:eastAsiaTheme="majorEastAsia" w:hAnsi="Arial" w:cstheme="majorBidi"/>
      <w:b/>
      <w:bCs/>
      <w:color w:val="084686"/>
      <w:sz w:val="20"/>
      <w:szCs w:val="26"/>
    </w:rPr>
  </w:style>
  <w:style w:type="character" w:customStyle="1" w:styleId="Kop3Char">
    <w:name w:val="Kop 3 Char"/>
    <w:basedOn w:val="Standaardalinea-lettertype"/>
    <w:link w:val="Kop3"/>
    <w:uiPriority w:val="9"/>
    <w:semiHidden/>
    <w:rsid w:val="003C0DF0"/>
    <w:rPr>
      <w:rFonts w:ascii="Arial" w:eastAsiaTheme="majorEastAsia" w:hAnsi="Arial" w:cstheme="majorBidi"/>
      <w:b/>
      <w:bCs/>
      <w:color w:val="084686"/>
      <w:sz w:val="20"/>
    </w:rPr>
  </w:style>
  <w:style w:type="paragraph" w:styleId="Koptekst">
    <w:name w:val="header"/>
    <w:basedOn w:val="Standaard"/>
    <w:link w:val="KoptekstChar"/>
    <w:uiPriority w:val="3"/>
    <w:rsid w:val="00E91245"/>
    <w:pPr>
      <w:tabs>
        <w:tab w:val="center" w:pos="4536"/>
        <w:tab w:val="right" w:pos="9072"/>
      </w:tabs>
      <w:spacing w:after="0" w:line="240" w:lineRule="auto"/>
    </w:pPr>
    <w:rPr>
      <w:rFonts w:eastAsia="Times New Roman" w:cs="Times New Roman"/>
      <w:color w:val="auto"/>
      <w:szCs w:val="24"/>
      <w:lang w:eastAsia="nl-NL"/>
    </w:rPr>
  </w:style>
  <w:style w:type="character" w:customStyle="1" w:styleId="KoptekstChar">
    <w:name w:val="Koptekst Char"/>
    <w:basedOn w:val="Standaardalinea-lettertype"/>
    <w:link w:val="Koptekst"/>
    <w:uiPriority w:val="3"/>
    <w:rsid w:val="00E91245"/>
    <w:rPr>
      <w:rFonts w:ascii="Arial" w:eastAsia="Times New Roman" w:hAnsi="Arial" w:cs="Times New Roman"/>
      <w:sz w:val="20"/>
      <w:szCs w:val="24"/>
      <w:lang w:eastAsia="nl-NL"/>
    </w:rPr>
  </w:style>
  <w:style w:type="paragraph" w:styleId="Voettekst">
    <w:name w:val="footer"/>
    <w:basedOn w:val="Standaard"/>
    <w:link w:val="VoettekstChar"/>
    <w:uiPriority w:val="3"/>
    <w:rsid w:val="00E91245"/>
    <w:pPr>
      <w:tabs>
        <w:tab w:val="center" w:pos="4536"/>
        <w:tab w:val="right" w:pos="9072"/>
      </w:tabs>
      <w:spacing w:after="0" w:line="240" w:lineRule="auto"/>
    </w:pPr>
    <w:rPr>
      <w:rFonts w:eastAsia="Times New Roman" w:cs="Times New Roman"/>
      <w:color w:val="auto"/>
      <w:szCs w:val="24"/>
      <w:lang w:eastAsia="x-none"/>
    </w:rPr>
  </w:style>
  <w:style w:type="character" w:customStyle="1" w:styleId="VoettekstChar">
    <w:name w:val="Voettekst Char"/>
    <w:basedOn w:val="Standaardalinea-lettertype"/>
    <w:link w:val="Voettekst"/>
    <w:uiPriority w:val="3"/>
    <w:rsid w:val="00E91245"/>
    <w:rPr>
      <w:rFonts w:ascii="Arial" w:eastAsia="Times New Roman" w:hAnsi="Arial" w:cs="Times New Roman"/>
      <w:sz w:val="20"/>
      <w:szCs w:val="24"/>
      <w:lang w:eastAsia="x-none"/>
    </w:rPr>
  </w:style>
  <w:style w:type="paragraph" w:customStyle="1" w:styleId="TITEL0">
    <w:name w:val="TITEL"/>
    <w:basedOn w:val="Standaard"/>
    <w:next w:val="Standaard"/>
    <w:uiPriority w:val="2"/>
    <w:qFormat/>
    <w:rsid w:val="00E91245"/>
    <w:pPr>
      <w:spacing w:after="0" w:line="240" w:lineRule="atLeast"/>
      <w:ind w:right="-995"/>
    </w:pPr>
    <w:rPr>
      <w:rFonts w:eastAsia="Times New Roman" w:cs="Arial"/>
      <w:sz w:val="32"/>
      <w:szCs w:val="32"/>
      <w:lang w:eastAsia="nl-NL"/>
    </w:rPr>
  </w:style>
  <w:style w:type="paragraph" w:customStyle="1" w:styleId="SUBTITEL">
    <w:name w:val="SUBTITEL"/>
    <w:basedOn w:val="Standaard"/>
    <w:next w:val="Standaard"/>
    <w:uiPriority w:val="2"/>
    <w:qFormat/>
    <w:rsid w:val="00E91245"/>
    <w:pPr>
      <w:spacing w:after="0" w:line="240" w:lineRule="atLeast"/>
    </w:pPr>
    <w:rPr>
      <w:rFonts w:eastAsia="Times New Roman" w:cs="Arial"/>
      <w:b/>
      <w:szCs w:val="24"/>
      <w:lang w:eastAsia="nl-NL"/>
    </w:rPr>
  </w:style>
  <w:style w:type="paragraph" w:customStyle="1" w:styleId="Documenttitel">
    <w:name w:val="Document titel"/>
    <w:basedOn w:val="Standaard"/>
    <w:link w:val="DocumenttitelChar"/>
    <w:uiPriority w:val="2"/>
    <w:qFormat/>
    <w:rsid w:val="00E91245"/>
    <w:pPr>
      <w:spacing w:after="0" w:line="240" w:lineRule="auto"/>
    </w:pPr>
    <w:rPr>
      <w:rFonts w:eastAsia="Times New Roman" w:cs="Times New Roman"/>
      <w:b/>
      <w:sz w:val="32"/>
      <w:szCs w:val="24"/>
      <w:lang w:val="en-GB" w:eastAsia="nl-NL"/>
    </w:rPr>
  </w:style>
  <w:style w:type="paragraph" w:customStyle="1" w:styleId="Documentsubtitel">
    <w:name w:val="Document subtitel"/>
    <w:basedOn w:val="Standaard"/>
    <w:link w:val="DocumentsubtitelChar"/>
    <w:uiPriority w:val="2"/>
    <w:qFormat/>
    <w:rsid w:val="00E91245"/>
    <w:pPr>
      <w:spacing w:after="0" w:line="240" w:lineRule="auto"/>
    </w:pPr>
    <w:rPr>
      <w:rFonts w:eastAsia="Times New Roman" w:cs="Times New Roman"/>
      <w:sz w:val="28"/>
      <w:szCs w:val="24"/>
      <w:lang w:val="en-GB" w:eastAsia="nl-NL"/>
    </w:rPr>
  </w:style>
  <w:style w:type="character" w:customStyle="1" w:styleId="DocumenttitelChar">
    <w:name w:val="Document titel Char"/>
    <w:basedOn w:val="Standaardalinea-lettertype"/>
    <w:link w:val="Documenttitel"/>
    <w:uiPriority w:val="2"/>
    <w:rsid w:val="00E91245"/>
    <w:rPr>
      <w:rFonts w:ascii="Arial" w:eastAsia="Times New Roman" w:hAnsi="Arial" w:cs="Times New Roman"/>
      <w:b/>
      <w:color w:val="084686"/>
      <w:sz w:val="32"/>
      <w:szCs w:val="24"/>
      <w:lang w:val="en-GB" w:eastAsia="nl-NL"/>
    </w:rPr>
  </w:style>
  <w:style w:type="character" w:customStyle="1" w:styleId="DocumentsubtitelChar">
    <w:name w:val="Document subtitel Char"/>
    <w:basedOn w:val="Standaardalinea-lettertype"/>
    <w:link w:val="Documentsubtitel"/>
    <w:uiPriority w:val="2"/>
    <w:rsid w:val="00E91245"/>
    <w:rPr>
      <w:rFonts w:ascii="Arial" w:eastAsia="Times New Roman" w:hAnsi="Arial" w:cs="Times New Roman"/>
      <w:color w:val="084686"/>
      <w:sz w:val="28"/>
      <w:szCs w:val="24"/>
      <w:lang w:val="en-GB" w:eastAsia="nl-NL"/>
    </w:rPr>
  </w:style>
  <w:style w:type="character" w:styleId="Hyperlink">
    <w:name w:val="Hyperlink"/>
    <w:uiPriority w:val="99"/>
    <w:rsid w:val="003154B8"/>
    <w:rPr>
      <w:color w:val="0000FF"/>
      <w:u w:val="single"/>
    </w:rPr>
  </w:style>
  <w:style w:type="paragraph" w:styleId="Lijstalinea">
    <w:name w:val="List Paragraph"/>
    <w:basedOn w:val="Standaard"/>
    <w:uiPriority w:val="34"/>
    <w:qFormat/>
    <w:rsid w:val="003154B8"/>
    <w:pPr>
      <w:spacing w:after="0" w:line="240" w:lineRule="auto"/>
      <w:ind w:left="720"/>
      <w:contextualSpacing/>
    </w:pPr>
    <w:rPr>
      <w:rFonts w:eastAsia="Times New Roman" w:cs="Times New Roman"/>
      <w:color w:val="auto"/>
      <w:szCs w:val="24"/>
      <w:lang w:eastAsia="nl-NL"/>
    </w:rPr>
  </w:style>
  <w:style w:type="paragraph" w:styleId="Inhopg1">
    <w:name w:val="toc 1"/>
    <w:basedOn w:val="Standaard"/>
    <w:next w:val="Standaard"/>
    <w:autoRedefine/>
    <w:uiPriority w:val="39"/>
    <w:unhideWhenUsed/>
    <w:rsid w:val="003154B8"/>
    <w:pPr>
      <w:spacing w:before="120" w:after="120" w:line="240" w:lineRule="auto"/>
    </w:pPr>
    <w:rPr>
      <w:rFonts w:ascii="Calibri" w:eastAsia="Times New Roman" w:hAnsi="Calibri" w:cs="Times New Roman"/>
      <w:b/>
      <w:bCs/>
      <w:caps/>
      <w:color w:val="auto"/>
      <w:szCs w:val="20"/>
      <w:lang w:eastAsia="nl-NL"/>
    </w:rPr>
  </w:style>
  <w:style w:type="paragraph" w:styleId="Inhopg2">
    <w:name w:val="toc 2"/>
    <w:basedOn w:val="Standaard"/>
    <w:next w:val="Standaard"/>
    <w:autoRedefine/>
    <w:uiPriority w:val="39"/>
    <w:unhideWhenUsed/>
    <w:rsid w:val="003154B8"/>
    <w:pPr>
      <w:spacing w:after="0" w:line="240" w:lineRule="auto"/>
      <w:ind w:left="220"/>
    </w:pPr>
    <w:rPr>
      <w:rFonts w:ascii="Calibri" w:eastAsia="Times New Roman" w:hAnsi="Calibri" w:cs="Times New Roman"/>
      <w:smallCaps/>
      <w:color w:val="auto"/>
      <w:szCs w:val="20"/>
      <w:lang w:eastAsia="nl-NL"/>
    </w:rPr>
  </w:style>
  <w:style w:type="paragraph" w:styleId="Kopvaninhoudsopgave">
    <w:name w:val="TOC Heading"/>
    <w:basedOn w:val="Kop1"/>
    <w:next w:val="Standaard"/>
    <w:uiPriority w:val="39"/>
    <w:semiHidden/>
    <w:unhideWhenUsed/>
    <w:qFormat/>
    <w:rsid w:val="003154B8"/>
    <w:pPr>
      <w:outlineLvl w:val="9"/>
    </w:pPr>
    <w:rPr>
      <w:rFonts w:ascii="Cambria" w:eastAsia="Times New Roman" w:hAnsi="Cambria" w:cs="Times New Roman"/>
      <w:b/>
      <w:color w:val="365F91"/>
      <w:sz w:val="28"/>
      <w:lang w:eastAsia="nl-NL"/>
    </w:rPr>
  </w:style>
  <w:style w:type="character" w:customStyle="1" w:styleId="Opmaakprofiel3Char">
    <w:name w:val="Opmaakprofiel3 Char"/>
    <w:link w:val="Opmaakprofiel3"/>
    <w:locked/>
    <w:rsid w:val="003154B8"/>
    <w:rPr>
      <w:rFonts w:ascii="Arial" w:hAnsi="Arial" w:cs="Arial"/>
      <w:b/>
      <w:bCs/>
      <w:kern w:val="28"/>
    </w:rPr>
  </w:style>
  <w:style w:type="paragraph" w:customStyle="1" w:styleId="Opmaakprofiel3">
    <w:name w:val="Opmaakprofiel3"/>
    <w:basedOn w:val="Kop2"/>
    <w:link w:val="Opmaakprofiel3Char"/>
    <w:rsid w:val="003154B8"/>
    <w:pPr>
      <w:keepLines w:val="0"/>
      <w:tabs>
        <w:tab w:val="left" w:pos="0"/>
      </w:tabs>
      <w:spacing w:before="0" w:line="300" w:lineRule="atLeast"/>
    </w:pPr>
    <w:rPr>
      <w:rFonts w:eastAsiaTheme="minorHAnsi" w:cs="Arial"/>
      <w:color w:val="auto"/>
      <w:kern w:val="28"/>
      <w:sz w:val="22"/>
      <w:szCs w:val="22"/>
    </w:rPr>
  </w:style>
  <w:style w:type="character" w:customStyle="1" w:styleId="Opmaakprofiel4Char">
    <w:name w:val="Opmaakprofiel4 Char"/>
    <w:link w:val="Opmaakprofiel4"/>
    <w:locked/>
    <w:rsid w:val="003154B8"/>
    <w:rPr>
      <w:rFonts w:ascii="Arial" w:hAnsi="Arial" w:cs="Arial"/>
      <w:b/>
      <w:kern w:val="28"/>
    </w:rPr>
  </w:style>
  <w:style w:type="paragraph" w:customStyle="1" w:styleId="Opmaakprofiel4">
    <w:name w:val="Opmaakprofiel4"/>
    <w:basedOn w:val="Kop3"/>
    <w:link w:val="Opmaakprofiel4Char"/>
    <w:rsid w:val="003154B8"/>
    <w:pPr>
      <w:keepLines w:val="0"/>
      <w:tabs>
        <w:tab w:val="left" w:pos="0"/>
        <w:tab w:val="left" w:pos="567"/>
      </w:tabs>
      <w:spacing w:before="0" w:line="300" w:lineRule="atLeast"/>
    </w:pPr>
    <w:rPr>
      <w:rFonts w:eastAsiaTheme="minorHAnsi" w:cs="Arial"/>
      <w:bCs w:val="0"/>
      <w:color w:val="auto"/>
      <w:kern w:val="28"/>
      <w:sz w:val="22"/>
    </w:rPr>
  </w:style>
  <w:style w:type="paragraph" w:styleId="Ballontekst">
    <w:name w:val="Balloon Text"/>
    <w:basedOn w:val="Standaard"/>
    <w:link w:val="BallontekstChar"/>
    <w:uiPriority w:val="99"/>
    <w:semiHidden/>
    <w:unhideWhenUsed/>
    <w:rsid w:val="005165E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165E2"/>
    <w:rPr>
      <w:rFonts w:ascii="Segoe UI" w:hAnsi="Segoe UI" w:cs="Segoe UI"/>
      <w:color w:val="08468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158832">
      <w:bodyDiv w:val="1"/>
      <w:marLeft w:val="0"/>
      <w:marRight w:val="0"/>
      <w:marTop w:val="0"/>
      <w:marBottom w:val="0"/>
      <w:divBdr>
        <w:top w:val="none" w:sz="0" w:space="0" w:color="auto"/>
        <w:left w:val="none" w:sz="0" w:space="0" w:color="auto"/>
        <w:bottom w:val="none" w:sz="0" w:space="0" w:color="auto"/>
        <w:right w:val="none" w:sz="0" w:space="0" w:color="auto"/>
      </w:divBdr>
    </w:div>
    <w:div w:id="163841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www.assessmentinfo.nl/afbeeldingen/assessmentbespiegelingen.png"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9.gif"/><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http://fwncwww14.wks.gorlaeus.net/images/home/news/samenwerking_Leiden_Delft.jpg" TargetMode="External"/><Relationship Id="rId20" Type="http://schemas.openxmlformats.org/officeDocument/2006/relationships/hyperlink" Target="http://www.google.nl/url?sa=i&amp;rct=j&amp;q=&amp;esrc=s&amp;source=images&amp;cd=&amp;cad=rja&amp;uact=8&amp;ved=0ahUKEwiTiKmRvcnJAhXEOBoKHfaJBcIQjRwIBw&amp;url=http://www.rijschoolemir.nl/parkeren-stilstaan.htm&amp;psig=AFQjCNFVmJEoZG_j7dVpZ9UxQcGr4KprXw&amp;ust=1449568273397852" TargetMode="Externa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fietsersbond.nl"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header" Target="header2.xml"/><Relationship Id="rId10" Type="http://schemas.openxmlformats.org/officeDocument/2006/relationships/image" Target="http://www.kurvink.nl/hobby/nieuwsbrieven/filmrol.jpg"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www.toontalent.nl/files/bestanden/toontalent-presentatie.jpg"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image" Target="http://www.onetomarket.nl/wp-content/uploads/2010/11/Interactie2.jpg" TargetMode="External"/><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9.jpeg"/><Relationship Id="rId1" Type="http://schemas.openxmlformats.org/officeDocument/2006/relationships/image" Target="media/image48.jpeg"/></Relationships>
</file>

<file path=word/theme/theme1.xml><?xml version="1.0" encoding="utf-8"?>
<a:theme xmlns:a="http://schemas.openxmlformats.org/drawingml/2006/main" name="Kantoorthema">
  <a:themeElements>
    <a:clrScheme name="Ambulancezorg Groningen">
      <a:dk1>
        <a:srgbClr val="084686"/>
      </a:dk1>
      <a:lt1>
        <a:srgbClr val="FFFFFF"/>
      </a:lt1>
      <a:dk2>
        <a:srgbClr val="CC3333"/>
      </a:dk2>
      <a:lt2>
        <a:srgbClr val="9BCCE0"/>
      </a:lt2>
      <a:accent1>
        <a:srgbClr val="F5EA61"/>
      </a:accent1>
      <a:accent2>
        <a:srgbClr val="DDDB3D"/>
      </a:accent2>
      <a:accent3>
        <a:srgbClr val="90B85D"/>
      </a:accent3>
      <a:accent4>
        <a:srgbClr val="0091A5"/>
      </a:accent4>
      <a:accent5>
        <a:srgbClr val="0089C6"/>
      </a:accent5>
      <a:accent6>
        <a:srgbClr val="FFFFFF"/>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75E171AA</Template>
  <TotalTime>0</TotalTime>
  <Pages>40</Pages>
  <Words>3948</Words>
  <Characters>21714</Characters>
  <Application>Microsoft Office Word</Application>
  <DocSecurity>0</DocSecurity>
  <Lines>180</Lines>
  <Paragraphs>51</Paragraphs>
  <ScaleCrop>false</ScaleCrop>
  <HeadingPairs>
    <vt:vector size="2" baseType="variant">
      <vt:variant>
        <vt:lpstr>Titel</vt:lpstr>
      </vt:variant>
      <vt:variant>
        <vt:i4>1</vt:i4>
      </vt:variant>
    </vt:vector>
  </HeadingPairs>
  <TitlesOfParts>
    <vt:vector size="1" baseType="lpstr">
      <vt:lpstr/>
    </vt:vector>
  </TitlesOfParts>
  <Company>Ambulancezorg Groningen</Company>
  <LinksUpToDate>false</LinksUpToDate>
  <CharactersWithSpaces>25611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Struik</dc:creator>
  <cp:lastModifiedBy>Toby Colen</cp:lastModifiedBy>
  <cp:revision>2</cp:revision>
  <cp:lastPrinted>2015-09-15T11:43:00Z</cp:lastPrinted>
  <dcterms:created xsi:type="dcterms:W3CDTF">2017-09-20T06:57:00Z</dcterms:created>
  <dcterms:modified xsi:type="dcterms:W3CDTF">2017-09-20T06:57:00Z</dcterms:modified>
</cp:coreProperties>
</file>